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alias w:val="Article Title"/>
        <w:tag w:val="Title"/>
        <w:id w:val="1733882103"/>
        <w:placeholder>
          <w:docPart w:val="BDF31EF7E2388E4783FA9C95A90F3B11"/>
        </w:placeholder>
        <w:temporary/>
      </w:sdtPr>
      <w:sdtContent>
        <w:p w14:paraId="7FE8D271" w14:textId="77777777" w:rsidR="00902076" w:rsidRPr="006A77CA" w:rsidRDefault="00FF39C3" w:rsidP="00B526E0">
          <w:pPr>
            <w:pStyle w:val="Title"/>
          </w:pPr>
          <w:r w:rsidRPr="006A77CA">
            <w:rPr>
              <w:rFonts w:hint="eastAsia"/>
            </w:rPr>
            <w:t xml:space="preserve">Title of Your </w:t>
          </w:r>
          <w:r w:rsidRPr="00B526E0">
            <w:rPr>
              <w:rFonts w:hint="eastAsia"/>
            </w:rPr>
            <w:t>Article</w:t>
          </w:r>
        </w:p>
      </w:sdtContent>
    </w:sdt>
    <w:p w14:paraId="21DE411F" w14:textId="77777777" w:rsidR="00B37327" w:rsidRPr="002079A7" w:rsidRDefault="00B34EDB" w:rsidP="00595A80">
      <w:pPr>
        <w:pStyle w:val="JIDPSAuthorName"/>
      </w:pPr>
      <w:r>
        <w:rPr>
          <w:rFonts w:hint="eastAsia"/>
        </w:rPr>
        <w:t xml:space="preserve">First A. </w:t>
      </w:r>
      <w:proofErr w:type="spellStart"/>
      <w:r>
        <w:rPr>
          <w:rFonts w:hint="eastAsia"/>
        </w:rPr>
        <w:t>Author</w:t>
      </w:r>
      <w:r w:rsidRPr="00B34EDB">
        <w:rPr>
          <w:i/>
          <w:vertAlign w:val="superscript"/>
        </w:rPr>
        <w:t>a</w:t>
      </w:r>
      <w:proofErr w:type="spellEnd"/>
      <w:r w:rsidR="00D755CA">
        <w:rPr>
          <w:rFonts w:hint="eastAsia"/>
        </w:rPr>
        <w:t xml:space="preserve">, </w:t>
      </w:r>
      <w:r>
        <w:rPr>
          <w:rFonts w:hint="eastAsia"/>
        </w:rPr>
        <w:t>Second B. Author</w:t>
      </w:r>
      <w:r w:rsidR="006D3B0A" w:rsidRPr="006D3B0A">
        <w:rPr>
          <w:rFonts w:hint="eastAsia"/>
          <w:i/>
          <w:vertAlign w:val="superscript"/>
        </w:rPr>
        <w:t xml:space="preserve"> </w:t>
      </w:r>
      <w:r w:rsidR="006D3B0A">
        <w:rPr>
          <w:rFonts w:hint="eastAsia"/>
          <w:i/>
          <w:vertAlign w:val="superscript"/>
        </w:rPr>
        <w:t>b</w:t>
      </w:r>
      <w:r w:rsidR="006D3B0A">
        <w:rPr>
          <w:rStyle w:val="FootnoteReference"/>
          <w:i/>
        </w:rPr>
        <w:footnoteReference w:customMarkFollows="1" w:id="1"/>
        <w:t>*</w:t>
      </w:r>
      <w:r w:rsidRPr="00E22F7C">
        <w:t xml:space="preserve"> </w:t>
      </w:r>
      <w:r w:rsidR="00B37327" w:rsidRPr="00E22F7C">
        <w:t xml:space="preserve">and </w:t>
      </w:r>
      <w:r>
        <w:rPr>
          <w:rFonts w:hint="eastAsia"/>
        </w:rPr>
        <w:t xml:space="preserve">Third C. </w:t>
      </w:r>
      <w:proofErr w:type="spellStart"/>
      <w:r>
        <w:rPr>
          <w:rFonts w:hint="eastAsia"/>
        </w:rPr>
        <w:t>Author</w:t>
      </w:r>
      <w:r>
        <w:rPr>
          <w:rFonts w:hint="eastAsia"/>
          <w:i/>
          <w:vertAlign w:val="superscript"/>
        </w:rPr>
        <w:t>c</w:t>
      </w:r>
      <w:proofErr w:type="spellEnd"/>
    </w:p>
    <w:sdt>
      <w:sdtPr>
        <w:alias w:val="Author Affiliations"/>
        <w:tag w:val="Affiliations"/>
        <w:id w:val="711929569"/>
        <w:placeholder>
          <w:docPart w:val="BDF31EF7E2388E4783FA9C95A90F3B11"/>
        </w:placeholder>
        <w:temporary/>
      </w:sdtPr>
      <w:sdtContent>
        <w:p w14:paraId="667516B4" w14:textId="77777777" w:rsidR="00902076" w:rsidRPr="00E22F7C" w:rsidRDefault="00B37327" w:rsidP="00595A80">
          <w:pPr>
            <w:pStyle w:val="JIDPSAuthorAffiliation"/>
          </w:pPr>
          <w:r w:rsidRPr="00D755CA">
            <w:rPr>
              <w:vertAlign w:val="superscript"/>
            </w:rPr>
            <w:t>a</w:t>
          </w:r>
          <w:r w:rsidR="00D755CA">
            <w:rPr>
              <w:rFonts w:hint="eastAsia"/>
            </w:rPr>
            <w:t xml:space="preserve"> </w:t>
          </w:r>
          <w:r w:rsidR="00902177" w:rsidRPr="00E22F7C">
            <w:t xml:space="preserve">Department, </w:t>
          </w:r>
          <w:proofErr w:type="spellStart"/>
          <w:r w:rsidR="00005659">
            <w:rPr>
              <w:rFonts w:hint="eastAsia"/>
            </w:rPr>
            <w:t>Abcd</w:t>
          </w:r>
          <w:proofErr w:type="spellEnd"/>
          <w:r w:rsidR="00902177" w:rsidRPr="00E22F7C">
            <w:t xml:space="preserve"> University, </w:t>
          </w:r>
          <w:bookmarkStart w:id="0" w:name="OLE_LINK3"/>
          <w:bookmarkStart w:id="1" w:name="OLE_LINK4"/>
          <w:bookmarkStart w:id="2" w:name="OLE_LINK1"/>
          <w:bookmarkStart w:id="3" w:name="OLE_LINK2"/>
          <w:r w:rsidR="00902177">
            <w:rPr>
              <w:rFonts w:hint="eastAsia"/>
            </w:rPr>
            <w:t>City</w:t>
          </w:r>
          <w:bookmarkEnd w:id="0"/>
          <w:bookmarkEnd w:id="1"/>
          <w:r w:rsidR="00902177" w:rsidRPr="00E22F7C">
            <w:t xml:space="preserve">, </w:t>
          </w:r>
          <w:bookmarkStart w:id="4" w:name="OLE_LINK7"/>
          <w:bookmarkStart w:id="5" w:name="OLE_LINK8"/>
          <w:r w:rsidR="00902177">
            <w:rPr>
              <w:rFonts w:hint="eastAsia"/>
            </w:rPr>
            <w:t>Country</w:t>
          </w:r>
          <w:bookmarkEnd w:id="2"/>
          <w:bookmarkEnd w:id="3"/>
          <w:bookmarkEnd w:id="4"/>
          <w:bookmarkEnd w:id="5"/>
        </w:p>
        <w:p w14:paraId="34F4EC6E" w14:textId="77777777" w:rsidR="00902076" w:rsidRPr="00E22F7C" w:rsidRDefault="00B37327" w:rsidP="00595A80">
          <w:pPr>
            <w:pStyle w:val="JIDPSAuthorAffiliation"/>
          </w:pPr>
          <w:r w:rsidRPr="00D755CA">
            <w:rPr>
              <w:vertAlign w:val="superscript"/>
            </w:rPr>
            <w:t>b</w:t>
          </w:r>
          <w:r w:rsidR="00D755CA">
            <w:rPr>
              <w:rFonts w:hint="eastAsia"/>
            </w:rPr>
            <w:t xml:space="preserve"> </w:t>
          </w:r>
          <w:proofErr w:type="spellStart"/>
          <w:r w:rsidR="00005659">
            <w:rPr>
              <w:rFonts w:hint="eastAsia"/>
            </w:rPr>
            <w:t>B</w:t>
          </w:r>
          <w:r w:rsidR="00902177">
            <w:rPr>
              <w:rFonts w:hint="eastAsia"/>
            </w:rPr>
            <w:t>cd</w:t>
          </w:r>
          <w:r w:rsidR="00005659">
            <w:rPr>
              <w:rFonts w:hint="eastAsia"/>
            </w:rPr>
            <w:t>e</w:t>
          </w:r>
          <w:proofErr w:type="spellEnd"/>
          <w:r w:rsidR="00902177" w:rsidRPr="00E22F7C">
            <w:t xml:space="preserve">, Ltd., </w:t>
          </w:r>
          <w:r w:rsidR="00902177">
            <w:rPr>
              <w:rFonts w:hint="eastAsia"/>
            </w:rPr>
            <w:t>City</w:t>
          </w:r>
          <w:r w:rsidR="00902177" w:rsidRPr="00E22F7C">
            <w:t xml:space="preserve">, </w:t>
          </w:r>
          <w:r w:rsidR="00902177">
            <w:rPr>
              <w:rFonts w:hint="eastAsia"/>
            </w:rPr>
            <w:t>Country</w:t>
          </w:r>
          <w:r w:rsidR="00902177" w:rsidRPr="00E22F7C">
            <w:t xml:space="preserve"> </w:t>
          </w:r>
        </w:p>
        <w:p w14:paraId="331F0729" w14:textId="77777777" w:rsidR="00851E00" w:rsidRPr="00E22F7C" w:rsidRDefault="00B37327" w:rsidP="00595A80">
          <w:pPr>
            <w:pStyle w:val="JIDPSAuthorAffiliation"/>
          </w:pPr>
          <w:r w:rsidRPr="00D755CA">
            <w:rPr>
              <w:vertAlign w:val="superscript"/>
            </w:rPr>
            <w:t>c</w:t>
          </w:r>
          <w:r w:rsidR="00D755CA">
            <w:rPr>
              <w:rFonts w:hint="eastAsia"/>
            </w:rPr>
            <w:t xml:space="preserve"> </w:t>
          </w:r>
          <w:r w:rsidR="00902076" w:rsidRPr="00E22F7C">
            <w:t xml:space="preserve">Department, </w:t>
          </w:r>
          <w:proofErr w:type="spellStart"/>
          <w:r w:rsidR="004379C6">
            <w:rPr>
              <w:rFonts w:hint="eastAsia"/>
            </w:rPr>
            <w:t>Cdef</w:t>
          </w:r>
          <w:proofErr w:type="spellEnd"/>
          <w:r w:rsidR="004379C6">
            <w:rPr>
              <w:rFonts w:hint="eastAsia"/>
            </w:rPr>
            <w:t xml:space="preserve"> Research Centre</w:t>
          </w:r>
          <w:r w:rsidR="00902076" w:rsidRPr="00E22F7C">
            <w:t xml:space="preserve">, </w:t>
          </w:r>
          <w:r w:rsidR="004379C6">
            <w:rPr>
              <w:rFonts w:hint="eastAsia"/>
            </w:rPr>
            <w:t>City</w:t>
          </w:r>
          <w:r w:rsidR="00BA425F" w:rsidRPr="00E22F7C">
            <w:t xml:space="preserve">, </w:t>
          </w:r>
          <w:r w:rsidR="00D62010">
            <w:rPr>
              <w:rFonts w:hint="eastAsia"/>
            </w:rPr>
            <w:t>Country</w:t>
          </w:r>
        </w:p>
      </w:sdtContent>
    </w:sdt>
    <w:p w14:paraId="48628982" w14:textId="77777777" w:rsidR="002F5116" w:rsidRPr="002079A7" w:rsidRDefault="00000000" w:rsidP="00595A80">
      <w:pPr>
        <w:pStyle w:val="JIDPSAbstract"/>
      </w:pPr>
      <w:sdt>
        <w:sdtPr>
          <w:rPr>
            <w:rFonts w:hint="eastAsia"/>
            <w:b/>
          </w:rPr>
          <w:alias w:val="Abstract"/>
          <w:tag w:val="Abstract"/>
          <w:id w:val="907803410"/>
          <w:lock w:val="sdtContentLocked"/>
          <w:placeholder>
            <w:docPart w:val="BDF31EF7E2388E4783FA9C95A90F3B11"/>
          </w:placeholder>
        </w:sdtPr>
        <w:sdtContent>
          <w:r w:rsidR="001C5BD2" w:rsidRPr="00F22DAE">
            <w:rPr>
              <w:rFonts w:hint="eastAsia"/>
              <w:b/>
            </w:rPr>
            <w:t>Abstract</w:t>
          </w:r>
        </w:sdtContent>
      </w:sdt>
      <w:r w:rsidR="00344C53" w:rsidRPr="00F22DAE">
        <w:rPr>
          <w:rFonts w:hint="eastAsia"/>
        </w:rPr>
        <w:t xml:space="preserve"> </w:t>
      </w:r>
      <w:sdt>
        <w:sdtPr>
          <w:rPr>
            <w:rFonts w:hint="eastAsia"/>
          </w:rPr>
          <w:alias w:val="Abstract Contents"/>
          <w:tag w:val="AbstractContents"/>
          <w:id w:val="1446120756"/>
          <w:placeholder>
            <w:docPart w:val="BDF31EF7E2388E4783FA9C95A90F3B11"/>
          </w:placeholder>
          <w:temporary/>
        </w:sdtPr>
        <w:sdtEndPr>
          <w:rPr>
            <w:rFonts w:hint="default"/>
          </w:rPr>
        </w:sdtEndPr>
        <w:sdtContent>
          <w:r w:rsidR="00513FFB">
            <w:rPr>
              <w:rFonts w:hint="eastAsia"/>
            </w:rPr>
            <w:t>Put you abstract here</w:t>
          </w:r>
          <w:r w:rsidR="00F24025">
            <w:t>.</w:t>
          </w:r>
        </w:sdtContent>
      </w:sdt>
    </w:p>
    <w:p w14:paraId="0742235C" w14:textId="77777777" w:rsidR="00847397" w:rsidRPr="00DF3D21" w:rsidRDefault="00000000" w:rsidP="00595A80">
      <w:pPr>
        <w:pStyle w:val="JIDPSKeywords"/>
      </w:pPr>
      <w:sdt>
        <w:sdtPr>
          <w:rPr>
            <w:b/>
          </w:rPr>
          <w:alias w:val="Keyword"/>
          <w:tag w:val="Keyword"/>
          <w:id w:val="441498077"/>
          <w:lock w:val="sdtContentLocked"/>
          <w:placeholder>
            <w:docPart w:val="BDF31EF7E2388E4783FA9C95A90F3B11"/>
          </w:placeholder>
        </w:sdtPr>
        <w:sdtContent>
          <w:r w:rsidR="002F5116" w:rsidRPr="00DF3D21">
            <w:rPr>
              <w:b/>
            </w:rPr>
            <w:t>Keywords:</w:t>
          </w:r>
        </w:sdtContent>
      </w:sdt>
      <w:r w:rsidR="002F5116" w:rsidRPr="00DF3D21">
        <w:t xml:space="preserve"> </w:t>
      </w:r>
      <w:sdt>
        <w:sdtPr>
          <w:alias w:val="Keywords"/>
          <w:tag w:val="Keywords"/>
          <w:id w:val="-2093383939"/>
          <w:placeholder>
            <w:docPart w:val="BDF31EF7E2388E4783FA9C95A90F3B11"/>
          </w:placeholder>
          <w:temporary/>
        </w:sdtPr>
        <w:sdtContent>
          <w:r w:rsidR="00513FFB">
            <w:rPr>
              <w:rFonts w:hint="eastAsia"/>
            </w:rPr>
            <w:t>5 keywords</w:t>
          </w:r>
        </w:sdtContent>
      </w:sdt>
    </w:p>
    <w:bookmarkStart w:id="6" w:name="_Ref317771627" w:displacedByCustomXml="next"/>
    <w:sdt>
      <w:sdtPr>
        <w:alias w:val="Heading 1"/>
        <w:tag w:val="Heading_1"/>
        <w:id w:val="946580013"/>
        <w:placeholder>
          <w:docPart w:val="BDF31EF7E2388E4783FA9C95A90F3B11"/>
        </w:placeholder>
        <w:temporary/>
      </w:sdtPr>
      <w:sdtContent>
        <w:bookmarkEnd w:id="6" w:displacedByCustomXml="prev"/>
        <w:p w14:paraId="0F533FD1" w14:textId="77777777" w:rsidR="00902076" w:rsidRPr="0034753F" w:rsidRDefault="00FF39C3" w:rsidP="00595A80">
          <w:pPr>
            <w:pStyle w:val="Heading1"/>
          </w:pPr>
          <w:r>
            <w:rPr>
              <w:rFonts w:hint="eastAsia"/>
            </w:rPr>
            <w:t>Section 1</w:t>
          </w:r>
        </w:p>
      </w:sdtContent>
    </w:sdt>
    <w:p w14:paraId="07C3DBAB" w14:textId="77777777" w:rsidR="009557C3" w:rsidRPr="00595A80" w:rsidRDefault="006E3811" w:rsidP="00595A80">
      <w:pPr>
        <w:pStyle w:val="BodyText"/>
      </w:pPr>
      <w:r w:rsidRPr="00595A80">
        <w:t xml:space="preserve">This </w:t>
      </w:r>
      <w:r w:rsidR="00D8261D" w:rsidRPr="00595A80">
        <w:rPr>
          <w:rFonts w:hint="eastAsia"/>
        </w:rPr>
        <w:t>document</w:t>
      </w:r>
      <w:r w:rsidR="006D3B0A" w:rsidRPr="00B56AE9">
        <w:rPr>
          <w:rStyle w:val="FootnoteReference"/>
          <w:rFonts w:eastAsia="MS Mincho"/>
        </w:rPr>
        <w:footnoteReference w:id="2"/>
      </w:r>
      <w:r w:rsidR="00D8261D" w:rsidRPr="00595A80">
        <w:rPr>
          <w:rFonts w:hint="eastAsia"/>
        </w:rPr>
        <w:t xml:space="preserve"> (</w:t>
      </w:r>
      <w:r w:rsidR="00D8261D" w:rsidRPr="00595A80">
        <w:t>JIDPS</w:t>
      </w:r>
      <w:r w:rsidR="007B233F" w:rsidRPr="00595A80">
        <w:rPr>
          <w:rFonts w:hint="eastAsia"/>
        </w:rPr>
        <w:t>_Word</w:t>
      </w:r>
      <w:r w:rsidR="00D8261D" w:rsidRPr="00595A80">
        <w:t>.</w:t>
      </w:r>
      <w:r w:rsidR="00D8261D" w:rsidRPr="00595A80">
        <w:rPr>
          <w:rFonts w:hint="eastAsia"/>
        </w:rPr>
        <w:t>do</w:t>
      </w:r>
      <w:r w:rsidR="00FF39C3" w:rsidRPr="00595A80">
        <w:rPr>
          <w:rFonts w:hint="eastAsia"/>
        </w:rPr>
        <w:t>t</w:t>
      </w:r>
      <w:r w:rsidR="00D8261D" w:rsidRPr="00595A80">
        <w:rPr>
          <w:rFonts w:hint="eastAsia"/>
        </w:rPr>
        <w:t>x)</w:t>
      </w:r>
      <w:r w:rsidR="009F4102" w:rsidRPr="00595A80">
        <w:rPr>
          <w:rFonts w:hint="eastAsia"/>
        </w:rPr>
        <w:t xml:space="preserve">, </w:t>
      </w:r>
      <w:r w:rsidR="004D7AEB" w:rsidRPr="00595A80">
        <w:t>created in MS Word 20</w:t>
      </w:r>
      <w:r w:rsidR="004D7AEB" w:rsidRPr="00595A80">
        <w:rPr>
          <w:rFonts w:hint="eastAsia"/>
        </w:rPr>
        <w:t>10</w:t>
      </w:r>
      <w:r w:rsidR="004D7AEB" w:rsidRPr="00595A80">
        <w:t xml:space="preserve">, provides authors with most of the formatting specifications needed for preparing </w:t>
      </w:r>
      <w:r w:rsidR="004D7AEB" w:rsidRPr="00595A80">
        <w:rPr>
          <w:rFonts w:hint="eastAsia"/>
        </w:rPr>
        <w:t xml:space="preserve">their </w:t>
      </w:r>
      <w:r w:rsidR="000C0A9B" w:rsidRPr="00595A80">
        <w:rPr>
          <w:rFonts w:hint="eastAsia"/>
        </w:rPr>
        <w:t>manuscript</w:t>
      </w:r>
      <w:r w:rsidR="004D7AEB" w:rsidRPr="00595A80">
        <w:rPr>
          <w:rFonts w:hint="eastAsia"/>
        </w:rPr>
        <w:t>(s)</w:t>
      </w:r>
      <w:r w:rsidR="000C0A9B" w:rsidRPr="00595A80">
        <w:rPr>
          <w:rFonts w:hint="eastAsia"/>
        </w:rPr>
        <w:t xml:space="preserve"> for the </w:t>
      </w:r>
      <w:hyperlink r:id="rId8" w:history="1">
        <w:r w:rsidR="000C0A9B" w:rsidRPr="00F26974">
          <w:rPr>
            <w:rStyle w:val="Hyperlink"/>
            <w:rFonts w:hint="eastAsia"/>
          </w:rPr>
          <w:t xml:space="preserve">Journal of </w:t>
        </w:r>
        <w:r w:rsidR="000C0A9B" w:rsidRPr="00F26974">
          <w:rPr>
            <w:rStyle w:val="Hyperlink"/>
          </w:rPr>
          <w:t>Integrated</w:t>
        </w:r>
        <w:r w:rsidR="000C0A9B" w:rsidRPr="00F26974">
          <w:rPr>
            <w:rStyle w:val="Hyperlink"/>
            <w:rFonts w:hint="eastAsia"/>
          </w:rPr>
          <w:t xml:space="preserve"> Design &amp; Process Science</w:t>
        </w:r>
      </w:hyperlink>
      <w:r w:rsidRPr="00595A80">
        <w:t xml:space="preserve">. </w:t>
      </w:r>
    </w:p>
    <w:sdt>
      <w:sdtPr>
        <w:rPr>
          <w:rFonts w:hint="eastAsia"/>
        </w:rPr>
        <w:alias w:val="Heading 1"/>
        <w:tag w:val="Heading1"/>
        <w:id w:val="1449435069"/>
        <w:placeholder>
          <w:docPart w:val="942F5B1DE8FBE94BBF2752B5D8BF9920"/>
        </w:placeholder>
        <w:temporary/>
      </w:sdtPr>
      <w:sdtContent>
        <w:p w14:paraId="7FCEDF12" w14:textId="77777777" w:rsidR="009557C3" w:rsidRPr="0065769C" w:rsidRDefault="00FF39C3" w:rsidP="00595A80">
          <w:pPr>
            <w:pStyle w:val="Heading1"/>
          </w:pPr>
          <w:r>
            <w:rPr>
              <w:rFonts w:hint="eastAsia"/>
            </w:rPr>
            <w:t>Section 2</w:t>
          </w:r>
        </w:p>
      </w:sdtContent>
    </w:sdt>
    <w:sdt>
      <w:sdtPr>
        <w:alias w:val="Body Text"/>
        <w:tag w:val="Body Text"/>
        <w:id w:val="1813909875"/>
        <w:placeholder>
          <w:docPart w:val="BDF31EF7E2388E4783FA9C95A90F3B11"/>
        </w:placeholder>
        <w:temporary/>
      </w:sdtPr>
      <w:sdtContent>
        <w:p w14:paraId="3E50BF55" w14:textId="77777777" w:rsidR="006E08A1" w:rsidRDefault="00FF39C3" w:rsidP="00595A80">
          <w:pPr>
            <w:pStyle w:val="BodyText"/>
          </w:pPr>
          <w:r>
            <w:rPr>
              <w:rFonts w:hint="eastAsia"/>
            </w:rPr>
            <w:t>Body text for section 2.</w:t>
          </w:r>
        </w:p>
      </w:sdtContent>
    </w:sdt>
    <w:sdt>
      <w:sdtPr>
        <w:alias w:val="Figure Body"/>
        <w:tag w:val="Figure Body"/>
        <w:id w:val="397324931"/>
        <w:picture/>
      </w:sdtPr>
      <w:sdtContent>
        <w:p w14:paraId="3AC8FB38" w14:textId="77777777" w:rsidR="00621434" w:rsidRDefault="002263F2" w:rsidP="00595A80">
          <w:pPr>
            <w:pStyle w:val="JIDPSFigureBody"/>
          </w:pPr>
          <w:r>
            <w:drawing>
              <wp:inline distT="0" distB="0" distL="0" distR="0" wp14:anchorId="45E0F96E" wp14:editId="62CDC5B4">
                <wp:extent cx="1478408" cy="983065"/>
                <wp:effectExtent l="0" t="0" r="7620" b="762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te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408" cy="983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B5A56EE" w14:textId="77777777" w:rsidR="00C07EF6" w:rsidRDefault="00621434" w:rsidP="00595A80">
      <w:pPr>
        <w:pStyle w:val="JIDPSCaption-Figure"/>
      </w:pPr>
      <w:bookmarkStart w:id="7" w:name="_Ref336558827"/>
      <w:bookmarkStart w:id="8" w:name="_Ref336558813"/>
      <w:r w:rsidRPr="00C07EF6">
        <w:t xml:space="preserve">Fig. </w:t>
      </w:r>
      <w:r w:rsidRPr="00C07EF6">
        <w:fldChar w:fldCharType="begin"/>
      </w:r>
      <w:r w:rsidRPr="00C07EF6">
        <w:instrText xml:space="preserve"> SEQ Fig. \* ARABIC </w:instrText>
      </w:r>
      <w:r w:rsidRPr="00C07EF6">
        <w:fldChar w:fldCharType="separate"/>
      </w:r>
      <w:r w:rsidR="00741E6B">
        <w:rPr>
          <w:noProof/>
        </w:rPr>
        <w:t>1</w:t>
      </w:r>
      <w:r w:rsidRPr="00C07EF6">
        <w:fldChar w:fldCharType="end"/>
      </w:r>
      <w:bookmarkEnd w:id="7"/>
      <w:r w:rsidR="00A21FA9">
        <w:rPr>
          <w:rFonts w:hint="eastAsia"/>
        </w:rPr>
        <w:t>.</w:t>
      </w:r>
      <w:r w:rsidR="00C07EF6" w:rsidRPr="00C07EF6">
        <w:rPr>
          <w:rFonts w:hint="eastAsia"/>
        </w:rPr>
        <w:t xml:space="preserve"> Choose </w:t>
      </w:r>
      <w:r w:rsidR="00C07EF6" w:rsidRPr="00C07EF6">
        <w:t>“</w:t>
      </w:r>
      <w:r w:rsidR="00C07EF6" w:rsidRPr="00C07EF6">
        <w:rPr>
          <w:rFonts w:hint="eastAsia"/>
        </w:rPr>
        <w:t>Keep Text Only</w:t>
      </w:r>
      <w:r w:rsidR="00C07EF6" w:rsidRPr="00C07EF6">
        <w:t>”</w:t>
      </w:r>
      <w:r w:rsidR="00C07EF6" w:rsidRPr="00C07EF6">
        <w:rPr>
          <w:rFonts w:hint="eastAsia"/>
        </w:rPr>
        <w:t xml:space="preserve"> from </w:t>
      </w:r>
      <w:r w:rsidR="00C07EF6" w:rsidRPr="00C07EF6">
        <w:t>“</w:t>
      </w:r>
      <w:r w:rsidR="00C07EF6" w:rsidRPr="00C07EF6">
        <w:rPr>
          <w:rFonts w:hint="eastAsia"/>
        </w:rPr>
        <w:t>Paste Option:</w:t>
      </w:r>
      <w:r w:rsidR="00C07EF6" w:rsidRPr="00C07EF6">
        <w:t>”</w:t>
      </w:r>
      <w:r w:rsidR="00C07EF6" w:rsidRPr="00C07EF6">
        <w:rPr>
          <w:rFonts w:hint="eastAsia"/>
        </w:rPr>
        <w:t xml:space="preserve"> when pasting any text</w:t>
      </w:r>
      <w:bookmarkEnd w:id="8"/>
      <w:r w:rsidR="00D572AC">
        <w:t>.</w:t>
      </w:r>
    </w:p>
    <w:sdt>
      <w:sdtPr>
        <w:rPr>
          <w:rFonts w:hint="eastAsia"/>
        </w:rPr>
        <w:alias w:val="Heading 1"/>
        <w:tag w:val="Heading 1"/>
        <w:id w:val="1781999269"/>
        <w:placeholder>
          <w:docPart w:val="942F5B1DE8FBE94BBF2752B5D8BF9920"/>
        </w:placeholder>
        <w:temporary/>
      </w:sdtPr>
      <w:sdtContent>
        <w:p w14:paraId="63C5BC27" w14:textId="77777777" w:rsidR="00B07FC6" w:rsidRPr="002A3C9D" w:rsidRDefault="00FF39C3" w:rsidP="00595A80">
          <w:pPr>
            <w:pStyle w:val="Heading1"/>
          </w:pPr>
          <w:r>
            <w:rPr>
              <w:rFonts w:hint="eastAsia"/>
            </w:rPr>
            <w:t>Section 3</w:t>
          </w:r>
        </w:p>
      </w:sdtContent>
    </w:sdt>
    <w:sdt>
      <w:sdtPr>
        <w:rPr>
          <w:rFonts w:hint="eastAsia"/>
        </w:rPr>
        <w:alias w:val="Body Text"/>
        <w:tag w:val="Body Text"/>
        <w:id w:val="-365760850"/>
        <w:placeholder>
          <w:docPart w:val="942F5B1DE8FBE94BBF2752B5D8BF9920"/>
        </w:placeholder>
        <w:temporary/>
      </w:sdtPr>
      <w:sdtContent>
        <w:p w14:paraId="33D02040" w14:textId="77777777" w:rsidR="00B07FC6" w:rsidRDefault="00D76510" w:rsidP="00595A80">
          <w:pPr>
            <w:pStyle w:val="BodyText"/>
          </w:pPr>
          <w:r>
            <w:rPr>
              <w:rFonts w:hint="eastAsia"/>
            </w:rPr>
            <w:t>Body Text</w:t>
          </w:r>
        </w:p>
      </w:sdtContent>
    </w:sdt>
    <w:sdt>
      <w:sdtPr>
        <w:alias w:val="Heading 2"/>
        <w:tag w:val="Heading 2"/>
        <w:id w:val="274143875"/>
        <w:placeholder>
          <w:docPart w:val="942F5B1DE8FBE94BBF2752B5D8BF9920"/>
        </w:placeholder>
        <w:temporary/>
      </w:sdtPr>
      <w:sdtEndPr>
        <w:rPr>
          <w:rFonts w:hint="eastAsia"/>
        </w:rPr>
      </w:sdtEndPr>
      <w:sdtContent>
        <w:p w14:paraId="5272094C" w14:textId="77777777" w:rsidR="00B07FC6" w:rsidRDefault="00FF39C3" w:rsidP="00595A80">
          <w:pPr>
            <w:pStyle w:val="Heading2"/>
          </w:pPr>
          <w:r>
            <w:t>Itemized</w:t>
          </w:r>
          <w:r>
            <w:rPr>
              <w:rFonts w:hint="eastAsia"/>
            </w:rPr>
            <w:t xml:space="preserve"> examples using bullet</w:t>
          </w:r>
        </w:p>
      </w:sdtContent>
    </w:sdt>
    <w:sdt>
      <w:sdtPr>
        <w:rPr>
          <w:rFonts w:hint="eastAsia"/>
        </w:rPr>
        <w:alias w:val="Body Text"/>
        <w:tag w:val="Body Text"/>
        <w:id w:val="1718155820"/>
        <w:placeholder>
          <w:docPart w:val="942F5B1DE8FBE94BBF2752B5D8BF9920"/>
        </w:placeholder>
      </w:sdtPr>
      <w:sdtContent>
        <w:p w14:paraId="7BDB7E79" w14:textId="77777777" w:rsidR="00B07FC6" w:rsidRPr="00595A80" w:rsidRDefault="00D76510" w:rsidP="00595A80">
          <w:pPr>
            <w:pStyle w:val="BodyText"/>
          </w:pPr>
          <w:r>
            <w:rPr>
              <w:rFonts w:hint="eastAsia"/>
            </w:rPr>
            <w:t>T</w:t>
          </w:r>
          <w:r w:rsidR="00851E43">
            <w:t xml:space="preserve">he </w:t>
          </w:r>
          <w:r w:rsidR="00B07FC6">
            <w:rPr>
              <w:rFonts w:hint="eastAsia"/>
            </w:rPr>
            <w:t>following are required:</w:t>
          </w:r>
        </w:p>
      </w:sdtContent>
    </w:sdt>
    <w:sdt>
      <w:sdtPr>
        <w:rPr>
          <w:rFonts w:hint="eastAsia"/>
        </w:rPr>
        <w:alias w:val="Itemized - bullet"/>
        <w:tag w:val="Itemized - bullet"/>
        <w:id w:val="1102071875"/>
        <w:placeholder>
          <w:docPart w:val="942F5B1DE8FBE94BBF2752B5D8BF9920"/>
        </w:placeholder>
        <w:temporary/>
      </w:sdtPr>
      <w:sdtContent>
        <w:p w14:paraId="2E8FEE4E" w14:textId="77777777" w:rsidR="00B07FC6" w:rsidRPr="0078608E" w:rsidRDefault="00B07FC6" w:rsidP="00595A80">
          <w:pPr>
            <w:pStyle w:val="JIDPSItemized-Bullet"/>
          </w:pPr>
          <w:r w:rsidRPr="006A77CA">
            <w:rPr>
              <w:rFonts w:hint="eastAsia"/>
            </w:rPr>
            <w:t>Page Size</w:t>
          </w:r>
          <w:r w:rsidRPr="0078608E">
            <w:rPr>
              <w:rFonts w:hint="eastAsia"/>
            </w:rPr>
            <w:t>: Letter (8.5 inches by 11 inches)</w:t>
          </w:r>
          <w:r w:rsidR="00883A59" w:rsidRPr="00883A59">
            <w:t xml:space="preserve"> </w:t>
          </w:r>
        </w:p>
        <w:p w14:paraId="62B5F409" w14:textId="77777777" w:rsidR="00B07FC6" w:rsidRPr="0078608E" w:rsidRDefault="00B07FC6" w:rsidP="00595A80">
          <w:pPr>
            <w:pStyle w:val="JIDPSItemized-Bullet"/>
          </w:pPr>
          <w:r w:rsidRPr="006A77CA">
            <w:lastRenderedPageBreak/>
            <w:t>Margins:</w:t>
          </w:r>
          <w:r w:rsidRPr="0078608E">
            <w:t xml:space="preserve"> </w:t>
          </w:r>
          <w:r w:rsidRPr="0078608E">
            <w:rPr>
              <w:rFonts w:hint="eastAsia"/>
            </w:rPr>
            <w:t>1</w:t>
          </w:r>
          <w:r w:rsidRPr="0078608E">
            <w:t xml:space="preserve"> inch on all sides (top, bottom, left, right) </w:t>
          </w:r>
        </w:p>
        <w:p w14:paraId="795FE4F8" w14:textId="77777777" w:rsidR="00FF39C3" w:rsidRDefault="00B07FC6" w:rsidP="00595A80">
          <w:pPr>
            <w:pStyle w:val="JIDPSItemized-Bullet"/>
          </w:pPr>
          <w:r w:rsidRPr="006A77CA">
            <w:t>Font Size and Type:</w:t>
          </w:r>
          <w:r w:rsidRPr="0078608E">
            <w:t xml:space="preserve"> 11-pt. font </w:t>
          </w:r>
          <w:r w:rsidRPr="0078608E">
            <w:rPr>
              <w:rFonts w:hint="eastAsia"/>
            </w:rPr>
            <w:t xml:space="preserve">for body text </w:t>
          </w:r>
          <w:r w:rsidRPr="0078608E">
            <w:t xml:space="preserve">(Times New Roman is the </w:t>
          </w:r>
          <w:r w:rsidRPr="0078608E">
            <w:rPr>
              <w:rFonts w:hint="eastAsia"/>
            </w:rPr>
            <w:t xml:space="preserve">only </w:t>
          </w:r>
          <w:r w:rsidRPr="0078608E">
            <w:t xml:space="preserve">acceptable typeface) </w:t>
          </w:r>
        </w:p>
      </w:sdtContent>
    </w:sdt>
    <w:p w14:paraId="6EDFE6EA" w14:textId="77777777" w:rsidR="00FF39C3" w:rsidRDefault="00FF39C3" w:rsidP="00595A80">
      <w:pPr>
        <w:pStyle w:val="BodyText"/>
      </w:pPr>
    </w:p>
    <w:sdt>
      <w:sdtPr>
        <w:alias w:val="Body Text"/>
        <w:tag w:val="Body Text"/>
        <w:id w:val="687103774"/>
        <w:placeholder>
          <w:docPart w:val="942F5B1DE8FBE94BBF2752B5D8BF9920"/>
        </w:placeholder>
        <w:temporary/>
      </w:sdtPr>
      <w:sdtContent>
        <w:p w14:paraId="1EAAA3B5" w14:textId="77777777" w:rsidR="00FF39C3" w:rsidRDefault="00D76510" w:rsidP="00595A80">
          <w:pPr>
            <w:pStyle w:val="BodyText"/>
          </w:pPr>
          <w:r>
            <w:rPr>
              <w:rFonts w:hint="eastAsia"/>
            </w:rPr>
            <w:t>And the following are also required</w:t>
          </w:r>
          <w:r w:rsidR="00FF39C3">
            <w:t>:</w:t>
          </w:r>
        </w:p>
      </w:sdtContent>
    </w:sdt>
    <w:p w14:paraId="1357249C" w14:textId="77777777" w:rsidR="00FF39C3" w:rsidRPr="00FF39C3" w:rsidRDefault="00FF39C3" w:rsidP="00595A80">
      <w:pPr>
        <w:pStyle w:val="JIDPSItemized-Numbering"/>
      </w:pPr>
      <w:r w:rsidRPr="00FF39C3">
        <w:t>For complete or near complete sentences, begin with a capital letter and end with a full stop.</w:t>
      </w:r>
    </w:p>
    <w:p w14:paraId="11241D96" w14:textId="77777777" w:rsidR="00FF39C3" w:rsidRPr="00FF39C3" w:rsidRDefault="00FF39C3" w:rsidP="00595A80">
      <w:pPr>
        <w:pStyle w:val="JIDPSItemized-Numbering"/>
      </w:pPr>
      <w:r w:rsidRPr="00FF39C3">
        <w:t>For short phrases, start with lower case letters and end with semicolons.</w:t>
      </w:r>
    </w:p>
    <w:p w14:paraId="318FBDB6" w14:textId="77777777" w:rsidR="00FF39C3" w:rsidRPr="0078608E" w:rsidRDefault="00FF39C3" w:rsidP="00AC5041">
      <w:pPr>
        <w:pStyle w:val="JIDPSItemized-Numbering"/>
      </w:pPr>
      <w:r w:rsidRPr="00FF39C3">
        <w:t>Use a colon to introduce the list.</w:t>
      </w:r>
    </w:p>
    <w:p w14:paraId="726DCE20" w14:textId="77777777" w:rsidR="005A1E73" w:rsidRDefault="00FF39C3" w:rsidP="00EE04C8">
      <w:pPr>
        <w:pStyle w:val="Heading2"/>
      </w:pPr>
      <w:r>
        <w:rPr>
          <w:rFonts w:hint="eastAsia"/>
        </w:rPr>
        <w:t>Subsection title</w:t>
      </w:r>
    </w:p>
    <w:sdt>
      <w:sdtPr>
        <w:rPr>
          <w:rFonts w:hint="eastAsia"/>
        </w:rPr>
        <w:alias w:val="Body Text"/>
        <w:tag w:val="Body Text"/>
        <w:id w:val="-435833482"/>
        <w:placeholder>
          <w:docPart w:val="942F5B1DE8FBE94BBF2752B5D8BF9920"/>
        </w:placeholder>
        <w:temporary/>
      </w:sdtPr>
      <w:sdtContent>
        <w:p w14:paraId="798987C0" w14:textId="77777777" w:rsidR="00FF39C3" w:rsidRPr="00FF39C3" w:rsidRDefault="00FF39C3" w:rsidP="00595A80">
          <w:pPr>
            <w:pStyle w:val="BodyText"/>
          </w:pPr>
          <w:r>
            <w:rPr>
              <w:rFonts w:hint="eastAsia"/>
            </w:rPr>
            <w:t>Body text.</w:t>
          </w:r>
        </w:p>
      </w:sdtContent>
    </w:sdt>
    <w:p w14:paraId="2C29C0C5" w14:textId="77777777" w:rsidR="00FF39C3" w:rsidRDefault="00FF39C3" w:rsidP="00FD6F34">
      <w:pPr>
        <w:pStyle w:val="Heading2"/>
      </w:pPr>
      <w:bookmarkStart w:id="9" w:name="_Ref336558573"/>
      <w:bookmarkStart w:id="10" w:name="_Ref336558567"/>
      <w:bookmarkStart w:id="11" w:name="_Ref321997916"/>
      <w:r w:rsidRPr="005B0CB0">
        <w:rPr>
          <w:rFonts w:hint="eastAsia"/>
        </w:rPr>
        <w:t>Subsection</w:t>
      </w:r>
      <w:r>
        <w:rPr>
          <w:rFonts w:hint="eastAsia"/>
        </w:rPr>
        <w:t xml:space="preserve"> title</w:t>
      </w:r>
    </w:p>
    <w:p w14:paraId="58D50E52" w14:textId="77777777" w:rsidR="00FF39C3" w:rsidRDefault="0004766C" w:rsidP="00595A80">
      <w:pPr>
        <w:pStyle w:val="BodyText"/>
      </w:pPr>
      <w:r>
        <w:fldChar w:fldCharType="begin"/>
      </w:r>
      <w:r>
        <w:instrText xml:space="preserve"> REF _Ref338007634 \h </w:instrText>
      </w:r>
      <w:r>
        <w:fldChar w:fldCharType="separate"/>
      </w:r>
      <w:r w:rsidR="00741E6B">
        <w:t xml:space="preserve">Table </w:t>
      </w:r>
      <w:r w:rsidR="00741E6B">
        <w:rPr>
          <w:noProof/>
        </w:rPr>
        <w:t>1</w:t>
      </w:r>
      <w:r>
        <w:fldChar w:fldCharType="end"/>
      </w:r>
      <w:r w:rsidR="00FF39C3">
        <w:rPr>
          <w:rFonts w:hint="eastAsia"/>
        </w:rPr>
        <w:t xml:space="preserve"> shows you how </w:t>
      </w:r>
      <w:r w:rsidR="00D76510">
        <w:rPr>
          <w:rFonts w:hint="eastAsia"/>
        </w:rPr>
        <w:t>a</w:t>
      </w:r>
      <w:r w:rsidR="00FF39C3">
        <w:rPr>
          <w:rFonts w:hint="eastAsia"/>
        </w:rPr>
        <w:t xml:space="preserve"> table should be </w:t>
      </w:r>
      <w:r w:rsidR="00FF39C3">
        <w:t>formatted</w:t>
      </w:r>
      <w:r w:rsidR="00FF39C3" w:rsidRPr="006A7275">
        <w:t>.</w:t>
      </w:r>
    </w:p>
    <w:p w14:paraId="009347F2" w14:textId="77777777" w:rsidR="0078639E" w:rsidRDefault="0078639E" w:rsidP="00595A80">
      <w:pPr>
        <w:pStyle w:val="JIDPSCaption-Table"/>
      </w:pPr>
      <w:bookmarkStart w:id="12" w:name="_Ref338007634"/>
      <w:bookmarkStart w:id="13" w:name="_Ref338007630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741E6B">
        <w:rPr>
          <w:noProof/>
        </w:rPr>
        <w:t>1</w:t>
      </w:r>
      <w:r>
        <w:fldChar w:fldCharType="end"/>
      </w:r>
      <w:bookmarkEnd w:id="9"/>
      <w:bookmarkEnd w:id="12"/>
      <w:r>
        <w:rPr>
          <w:rFonts w:hint="eastAsia"/>
        </w:rPr>
        <w:t xml:space="preserve">. </w:t>
      </w:r>
      <w:r w:rsidRPr="001B2C59">
        <w:t xml:space="preserve">An example of </w:t>
      </w:r>
      <w:r w:rsidRPr="001B2C59">
        <w:rPr>
          <w:rFonts w:hint="eastAsia"/>
        </w:rPr>
        <w:t xml:space="preserve">table </w:t>
      </w:r>
      <w:r w:rsidRPr="001B2C59">
        <w:fldChar w:fldCharType="begin"/>
      </w:r>
      <w:r w:rsidRPr="001B2C59">
        <w:instrText xml:space="preserve"> ADDIN EN.CITE &lt;EndNote&gt;&lt;Cite&gt;&lt;Author&gt;Zeng&lt;/Author&gt;&lt;Year&gt;2011&lt;/Year&gt;&lt;RecNum&gt;2&lt;/RecNum&gt;&lt;DisplayText&gt;(Zeng, 2011)&lt;/DisplayText&gt;&lt;record&gt;&lt;rec-number&gt;2&lt;/rec-number&gt;&lt;foreign-keys&gt;&lt;key app="EN" db-id="tfpp2rew8d9dwaeswpzxrvtdrzxpd5dzp5v2"&gt;2&lt;/key&gt;&lt;/foreign-keys&gt;&lt;ref-type name="Journal Article"&gt;17&lt;/ref-type&gt;&lt;contributors&gt;&lt;authors&gt;&lt;author&gt;Zeng, Yong&lt;/author&gt;&lt;/authors&gt;&lt;/contributors&gt;&lt;titles&gt;&lt;title&gt;Environment-Based Design (EBD)&lt;/title&gt;&lt;secondary-title&gt;ASME Conference Proceedings&lt;/secondary-title&gt;&lt;/titles&gt;&lt;periodical&gt;&lt;full-title&gt;ASME Conference Proceedings&lt;/full-title&gt;&lt;/periodical&gt;&lt;pages&gt;237-250&lt;/pages&gt;&lt;volume&gt;2011&lt;/volume&gt;&lt;number&gt;54860&lt;/number&gt;&lt;dates&gt;&lt;year&gt;2011&lt;/year&gt;&lt;pub-dates&gt;&lt;date&gt;2011&lt;/date&gt;&lt;/pub-dates&gt;&lt;/dates&gt;&lt;urls&gt;&lt;related-urls&gt;&lt;url&gt;http://link.aip.org/link/abstract/ASMECP/v2011/i54860/p237/s1&lt;/url&gt;&lt;url&gt;files/227/GetabsServlet.html&lt;/url&gt;&lt;/related-urls&gt;&lt;/urls&gt;&lt;electronic-resource-num&gt;10.1115/DETC2011-48263&lt;/electronic-resource-num&gt;&lt;remote-database-provider&gt;Scitation&lt;/remote-database-provider&gt;&lt;access-date&gt;2012/09/21/14:29:30&lt;/access-date&gt;&lt;/record&gt;&lt;/Cite&gt;&lt;/EndNote&gt;</w:instrText>
      </w:r>
      <w:r w:rsidRPr="001B2C59">
        <w:fldChar w:fldCharType="separate"/>
      </w:r>
      <w:r w:rsidRPr="001B2C59">
        <w:rPr>
          <w:noProof/>
        </w:rPr>
        <w:t>(</w:t>
      </w:r>
      <w:hyperlink w:anchor="_ENREF_1" w:tooltip="Zeng, 2011 #2" w:history="1">
        <w:r w:rsidR="00C36E0A" w:rsidRPr="001B2C59">
          <w:rPr>
            <w:noProof/>
          </w:rPr>
          <w:t>Zeng, 2011</w:t>
        </w:r>
      </w:hyperlink>
      <w:r w:rsidRPr="001B2C59">
        <w:rPr>
          <w:noProof/>
        </w:rPr>
        <w:t>)</w:t>
      </w:r>
      <w:r w:rsidRPr="001B2C59">
        <w:fldChar w:fldCharType="end"/>
      </w:r>
      <w:bookmarkEnd w:id="10"/>
      <w:r w:rsidR="0013748C">
        <w:t xml:space="preserve"> </w:t>
      </w:r>
      <w:bookmarkEnd w:id="13"/>
    </w:p>
    <w:sdt>
      <w:sdtPr>
        <w:alias w:val="Table Body"/>
        <w:tag w:val="Table Body"/>
        <w:id w:val="-1518762859"/>
        <w:temporary/>
      </w:sdtPr>
      <w:sdtContent>
        <w:tbl>
          <w:tblPr>
            <w:tblW w:w="8097" w:type="dxa"/>
            <w:jc w:val="center"/>
            <w:tblCellMar>
              <w:top w:w="14" w:type="dxa"/>
              <w:left w:w="115" w:type="dxa"/>
              <w:bottom w:w="14" w:type="dxa"/>
              <w:right w:w="115" w:type="dxa"/>
            </w:tblCellMar>
            <w:tblLook w:val="00A0" w:firstRow="1" w:lastRow="0" w:firstColumn="1" w:lastColumn="0" w:noHBand="0" w:noVBand="0"/>
          </w:tblPr>
          <w:tblGrid>
            <w:gridCol w:w="908"/>
            <w:gridCol w:w="1325"/>
            <w:gridCol w:w="1885"/>
            <w:gridCol w:w="3979"/>
          </w:tblGrid>
          <w:tr w:rsidR="00D76510" w:rsidRPr="007E3810" w14:paraId="65100DCD" w14:textId="77777777" w:rsidTr="001054F6">
            <w:trPr>
              <w:trHeight w:hRule="exact" w:val="498"/>
              <w:jc w:val="center"/>
            </w:trPr>
            <w:tc>
              <w:tcPr>
                <w:tcW w:w="2233" w:type="dxa"/>
                <w:gridSpan w:val="2"/>
                <w:tcBorders>
                  <w:top w:val="double" w:sz="4" w:space="0" w:color="auto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2D3BAE76" w14:textId="77777777" w:rsidR="00D76510" w:rsidRPr="00832B04" w:rsidRDefault="00D76510" w:rsidP="00595A80">
                <w:pPr>
                  <w:pStyle w:val="JIDPSTablebody"/>
                </w:pPr>
                <w:r w:rsidRPr="00832B04">
                  <w:t>Type</w:t>
                </w:r>
              </w:p>
            </w:tc>
            <w:tc>
              <w:tcPr>
                <w:tcW w:w="1885" w:type="dxa"/>
                <w:tcBorders>
                  <w:top w:val="double" w:sz="4" w:space="0" w:color="auto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65A0AA66" w14:textId="77777777" w:rsidR="00D76510" w:rsidRPr="00832B04" w:rsidRDefault="00D76510" w:rsidP="00595A80">
                <w:pPr>
                  <w:pStyle w:val="JIDPSTablebody"/>
                </w:pPr>
                <w:r w:rsidRPr="00832B04">
                  <w:t>Graphic Representation</w:t>
                </w:r>
              </w:p>
            </w:tc>
            <w:tc>
              <w:tcPr>
                <w:tcW w:w="3979" w:type="dxa"/>
                <w:tcBorders>
                  <w:top w:val="double" w:sz="4" w:space="0" w:color="auto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5FB605F9" w14:textId="77777777" w:rsidR="00D76510" w:rsidRDefault="00D76510" w:rsidP="00595A80">
                <w:pPr>
                  <w:pStyle w:val="JIDPSTablebody"/>
                </w:pPr>
                <w:r w:rsidRPr="00832B04">
                  <w:t>Description</w:t>
                </w:r>
              </w:p>
            </w:tc>
          </w:tr>
          <w:tr w:rsidR="00D76510" w:rsidRPr="007E3810" w14:paraId="1E05F842" w14:textId="77777777" w:rsidTr="001054F6">
            <w:trPr>
              <w:trHeight w:hRule="exact" w:val="608"/>
              <w:jc w:val="center"/>
            </w:trPr>
            <w:tc>
              <w:tcPr>
                <w:tcW w:w="90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33EE6457" w14:textId="77777777" w:rsidR="00D76510" w:rsidRPr="007E3810" w:rsidRDefault="00D76510" w:rsidP="00595A80">
                <w:pPr>
                  <w:pStyle w:val="JIDPSTablebody"/>
                </w:pPr>
                <w:r>
                  <w:rPr>
                    <w:rFonts w:hint="eastAsia"/>
                  </w:rPr>
                  <w:t>Object</w:t>
                </w:r>
              </w:p>
            </w:tc>
            <w:tc>
              <w:tcPr>
                <w:tcW w:w="132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tcMar>
                  <w:top w:w="0" w:type="dxa"/>
                  <w:bottom w:w="0" w:type="dxa"/>
                </w:tcMar>
              </w:tcPr>
              <w:p w14:paraId="5B8C228A" w14:textId="77777777" w:rsidR="00D76510" w:rsidRPr="009554DA" w:rsidRDefault="00D76510" w:rsidP="00595A80">
                <w:pPr>
                  <w:pStyle w:val="JIDPSTablebody"/>
                </w:pPr>
                <w:r w:rsidRPr="009554DA">
                  <w:t>Object</w:t>
                </w:r>
              </w:p>
            </w:tc>
            <w:tc>
              <w:tcPr>
                <w:tcW w:w="188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tcMar>
                  <w:top w:w="0" w:type="dxa"/>
                  <w:left w:w="29" w:type="dxa"/>
                  <w:bottom w:w="0" w:type="dxa"/>
                  <w:right w:w="29" w:type="dxa"/>
                </w:tcMar>
                <w:vAlign w:val="bottom"/>
              </w:tcPr>
              <w:p w14:paraId="2A15E62B" w14:textId="77777777" w:rsidR="00D76510" w:rsidRPr="007E3810" w:rsidRDefault="00D76510" w:rsidP="002E32D9">
                <w:pPr>
                  <w:pStyle w:val="JIDPSTablebody"/>
                  <w:ind w:firstLine="437"/>
                </w:pPr>
                <w:r>
                  <w:drawing>
                    <wp:inline distT="0" distB="0" distL="0" distR="0" wp14:anchorId="0B2674F1" wp14:editId="5D610044">
                      <wp:extent cx="404757" cy="327660"/>
                      <wp:effectExtent l="0" t="0" r="0" b="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0939" cy="3245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7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252BD7E3" w14:textId="77777777" w:rsidR="00D76510" w:rsidRPr="003C72D8" w:rsidRDefault="00D76510" w:rsidP="00595A80">
                <w:pPr>
                  <w:pStyle w:val="JIDPSTablebody"/>
                </w:pPr>
                <w:r w:rsidRPr="003C72D8">
                  <w:t>Everything in the universe is an object</w:t>
                </w:r>
              </w:p>
            </w:tc>
          </w:tr>
          <w:tr w:rsidR="00D76510" w:rsidRPr="007E3810" w14:paraId="57656186" w14:textId="77777777" w:rsidTr="001054F6">
            <w:trPr>
              <w:trHeight w:hRule="exact" w:val="707"/>
              <w:jc w:val="center"/>
            </w:trPr>
            <w:tc>
              <w:tcPr>
                <w:tcW w:w="90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6611B8D1" w14:textId="77777777" w:rsidR="00D76510" w:rsidRPr="007E3810" w:rsidRDefault="00D76510" w:rsidP="00595A80">
                <w:pPr>
                  <w:pStyle w:val="JIDPSTablebody"/>
                </w:pPr>
              </w:p>
            </w:tc>
            <w:tc>
              <w:tcPr>
                <w:tcW w:w="132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0" w:type="dxa"/>
                  <w:bottom w:w="0" w:type="dxa"/>
                </w:tcMar>
              </w:tcPr>
              <w:p w14:paraId="50EC16A5" w14:textId="77777777" w:rsidR="00D76510" w:rsidRPr="009554DA" w:rsidRDefault="00D76510" w:rsidP="00595A80">
                <w:pPr>
                  <w:pStyle w:val="JIDPSTablebody"/>
                </w:pPr>
                <w:r w:rsidRPr="009554DA">
                  <w:t>Compound Object</w:t>
                </w:r>
              </w:p>
            </w:tc>
            <w:tc>
              <w:tcPr>
                <w:tcW w:w="188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tcMar>
                  <w:top w:w="0" w:type="dxa"/>
                  <w:left w:w="29" w:type="dxa"/>
                  <w:bottom w:w="0" w:type="dxa"/>
                  <w:right w:w="29" w:type="dxa"/>
                </w:tcMar>
                <w:vAlign w:val="bottom"/>
              </w:tcPr>
              <w:p w14:paraId="0C2DA74A" w14:textId="77777777" w:rsidR="00D76510" w:rsidRPr="007E3810" w:rsidRDefault="00D76510" w:rsidP="002E32D9">
                <w:pPr>
                  <w:pStyle w:val="JIDPSTablebody"/>
                  <w:ind w:firstLine="437"/>
                </w:pPr>
                <w:r>
                  <w:drawing>
                    <wp:inline distT="0" distB="0" distL="0" distR="0" wp14:anchorId="6D540BD0" wp14:editId="4C5625F8">
                      <wp:extent cx="428625" cy="361950"/>
                      <wp:effectExtent l="0" t="0" r="9525" b="0"/>
                      <wp:docPr id="37" name="Pictur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8625" cy="3619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7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4E777236" w14:textId="77777777" w:rsidR="00D76510" w:rsidRPr="003C72D8" w:rsidRDefault="00D76510" w:rsidP="00595A80">
                <w:pPr>
                  <w:pStyle w:val="JIDPSTablebody"/>
                </w:pPr>
                <w:r w:rsidRPr="003C72D8">
                  <w:t>It is an object that includes at least two objects in it.</w:t>
                </w:r>
              </w:p>
            </w:tc>
          </w:tr>
          <w:tr w:rsidR="00D76510" w:rsidRPr="007E3810" w14:paraId="7C3CB7BD" w14:textId="77777777" w:rsidTr="001054F6">
            <w:trPr>
              <w:trHeight w:hRule="exact" w:val="581"/>
              <w:jc w:val="center"/>
            </w:trPr>
            <w:tc>
              <w:tcPr>
                <w:tcW w:w="90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675B3EB3" w14:textId="77777777" w:rsidR="00D76510" w:rsidRPr="007E3810" w:rsidRDefault="00D76510" w:rsidP="00595A80">
                <w:pPr>
                  <w:pStyle w:val="JIDPSTablebody"/>
                </w:pPr>
                <w:r>
                  <w:rPr>
                    <w:rFonts w:hint="eastAsia"/>
                  </w:rPr>
                  <w:t>Relation</w:t>
                </w:r>
              </w:p>
            </w:tc>
            <w:tc>
              <w:tcPr>
                <w:tcW w:w="132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tcMar>
                  <w:top w:w="0" w:type="dxa"/>
                  <w:bottom w:w="0" w:type="dxa"/>
                </w:tcMar>
              </w:tcPr>
              <w:p w14:paraId="32813DE2" w14:textId="77777777" w:rsidR="00D76510" w:rsidRPr="009554DA" w:rsidRDefault="00D76510" w:rsidP="00595A80">
                <w:pPr>
                  <w:pStyle w:val="JIDPSTablebody"/>
                </w:pPr>
                <w:r w:rsidRPr="009554DA">
                  <w:t>Constraint Relation</w:t>
                </w:r>
              </w:p>
            </w:tc>
            <w:tc>
              <w:tcPr>
                <w:tcW w:w="188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tcMar>
                  <w:top w:w="0" w:type="dxa"/>
                  <w:left w:w="29" w:type="dxa"/>
                  <w:bottom w:w="0" w:type="dxa"/>
                  <w:right w:w="29" w:type="dxa"/>
                </w:tcMar>
                <w:vAlign w:val="bottom"/>
              </w:tcPr>
              <w:p w14:paraId="232FCD50" w14:textId="77777777" w:rsidR="00D76510" w:rsidRPr="007E3810" w:rsidRDefault="00D76510" w:rsidP="00595A80">
                <w:pPr>
                  <w:pStyle w:val="JIDPSTablebody"/>
                </w:pPr>
                <w:r>
                  <w:drawing>
                    <wp:inline distT="0" distB="0" distL="0" distR="0" wp14:anchorId="1FFB7B3B" wp14:editId="0DB33BA3">
                      <wp:extent cx="1047750" cy="342900"/>
                      <wp:effectExtent l="0" t="0" r="0" b="0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7750" cy="3429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7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7BE4311A" w14:textId="77777777" w:rsidR="00D76510" w:rsidRPr="003C72D8" w:rsidRDefault="00D76510" w:rsidP="00595A80">
                <w:pPr>
                  <w:pStyle w:val="JIDPSTablebody"/>
                </w:pPr>
                <w:r w:rsidRPr="003C72D8">
                  <w:t>It is a descriptive, limiting, or particularizing relation of one object to another.</w:t>
                </w:r>
              </w:p>
            </w:tc>
          </w:tr>
          <w:tr w:rsidR="00D76510" w:rsidRPr="007E3810" w14:paraId="4CAA2DE5" w14:textId="77777777" w:rsidTr="001054F6">
            <w:trPr>
              <w:trHeight w:hRule="exact" w:val="608"/>
              <w:jc w:val="center"/>
            </w:trPr>
            <w:tc>
              <w:tcPr>
                <w:tcW w:w="908" w:type="dxa"/>
                <w:tcBorders>
                  <w:top w:val="nil"/>
                  <w:left w:val="nil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4061D342" w14:textId="77777777" w:rsidR="00D76510" w:rsidRPr="007E3810" w:rsidRDefault="00D76510" w:rsidP="00595A80">
                <w:pPr>
                  <w:pStyle w:val="JIDPSTablebody"/>
                </w:pPr>
              </w:p>
            </w:tc>
            <w:tc>
              <w:tcPr>
                <w:tcW w:w="1325" w:type="dxa"/>
                <w:tcBorders>
                  <w:top w:val="nil"/>
                  <w:left w:val="nil"/>
                  <w:right w:val="nil"/>
                </w:tcBorders>
                <w:noWrap/>
                <w:tcMar>
                  <w:top w:w="0" w:type="dxa"/>
                  <w:bottom w:w="0" w:type="dxa"/>
                </w:tcMar>
              </w:tcPr>
              <w:p w14:paraId="03F25FB9" w14:textId="77777777" w:rsidR="00D76510" w:rsidRPr="009554DA" w:rsidRDefault="00D76510" w:rsidP="00595A80">
                <w:pPr>
                  <w:pStyle w:val="JIDPSTablebody"/>
                </w:pPr>
                <w:r w:rsidRPr="009554DA">
                  <w:t>Connection Relation</w:t>
                </w:r>
              </w:p>
            </w:tc>
            <w:tc>
              <w:tcPr>
                <w:tcW w:w="1885" w:type="dxa"/>
                <w:tcBorders>
                  <w:top w:val="nil"/>
                  <w:left w:val="nil"/>
                  <w:right w:val="nil"/>
                </w:tcBorders>
                <w:noWrap/>
                <w:tcMar>
                  <w:top w:w="0" w:type="dxa"/>
                  <w:left w:w="29" w:type="dxa"/>
                  <w:bottom w:w="0" w:type="dxa"/>
                  <w:right w:w="29" w:type="dxa"/>
                </w:tcMar>
                <w:vAlign w:val="bottom"/>
              </w:tcPr>
              <w:p w14:paraId="044F0065" w14:textId="77777777" w:rsidR="00D76510" w:rsidRPr="007E3810" w:rsidRDefault="00D76510" w:rsidP="00595A80">
                <w:pPr>
                  <w:pStyle w:val="JIDPSTablebody"/>
                </w:pPr>
                <w:r>
                  <w:drawing>
                    <wp:inline distT="0" distB="0" distL="0" distR="0" wp14:anchorId="30038E58" wp14:editId="13788D4E">
                      <wp:extent cx="1057275" cy="342900"/>
                      <wp:effectExtent l="0" t="0" r="0" b="0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57275" cy="3429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79" w:type="dxa"/>
                <w:tcBorders>
                  <w:top w:val="nil"/>
                  <w:left w:val="nil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65CEE168" w14:textId="77777777" w:rsidR="00D76510" w:rsidRPr="003C72D8" w:rsidRDefault="00D76510" w:rsidP="00595A80">
                <w:pPr>
                  <w:pStyle w:val="JIDPSTablebody"/>
                </w:pPr>
                <w:r w:rsidRPr="003C72D8">
                  <w:t>It is to connect two objects that do not constrain each other.</w:t>
                </w:r>
              </w:p>
            </w:tc>
          </w:tr>
          <w:tr w:rsidR="00D76510" w:rsidRPr="007E3810" w14:paraId="5188799D" w14:textId="77777777" w:rsidTr="001054F6">
            <w:trPr>
              <w:trHeight w:hRule="exact" w:val="662"/>
              <w:jc w:val="center"/>
            </w:trPr>
            <w:tc>
              <w:tcPr>
                <w:tcW w:w="908" w:type="dxa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37AF7F3C" w14:textId="77777777" w:rsidR="00D76510" w:rsidRPr="007E3810" w:rsidRDefault="00D76510" w:rsidP="00595A80">
                <w:pPr>
                  <w:pStyle w:val="JIDPSTablebody"/>
                </w:pPr>
              </w:p>
            </w:tc>
            <w:tc>
              <w:tcPr>
                <w:tcW w:w="1325" w:type="dxa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noWrap/>
                <w:tcMar>
                  <w:top w:w="0" w:type="dxa"/>
                  <w:bottom w:w="0" w:type="dxa"/>
                </w:tcMar>
              </w:tcPr>
              <w:p w14:paraId="62B100DA" w14:textId="77777777" w:rsidR="00D76510" w:rsidRDefault="00D76510" w:rsidP="00595A80">
                <w:pPr>
                  <w:pStyle w:val="JIDPSTablebody"/>
                </w:pPr>
                <w:r w:rsidRPr="009554DA">
                  <w:t>Predicate Relation</w:t>
                </w:r>
              </w:p>
            </w:tc>
            <w:tc>
              <w:tcPr>
                <w:tcW w:w="1885" w:type="dxa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noWrap/>
                <w:tcMar>
                  <w:top w:w="0" w:type="dxa"/>
                  <w:left w:w="29" w:type="dxa"/>
                  <w:bottom w:w="0" w:type="dxa"/>
                  <w:right w:w="29" w:type="dxa"/>
                </w:tcMar>
                <w:vAlign w:val="bottom"/>
              </w:tcPr>
              <w:p w14:paraId="3B7AA627" w14:textId="77777777" w:rsidR="00D76510" w:rsidRPr="007E3810" w:rsidRDefault="00D76510" w:rsidP="00595A80">
                <w:pPr>
                  <w:pStyle w:val="JIDPSTablebody"/>
                </w:pPr>
                <w:r>
                  <w:drawing>
                    <wp:inline distT="0" distB="0" distL="0" distR="0" wp14:anchorId="12D199D1" wp14:editId="0E06AE69">
                      <wp:extent cx="1038225" cy="333375"/>
                      <wp:effectExtent l="0" t="0" r="0" b="952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8225" cy="3333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79" w:type="dxa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tcMar>
                  <w:top w:w="0" w:type="dxa"/>
                  <w:bottom w:w="0" w:type="dxa"/>
                </w:tcMar>
              </w:tcPr>
              <w:p w14:paraId="6B4502C7" w14:textId="77777777" w:rsidR="00D76510" w:rsidRDefault="00D76510" w:rsidP="00595A80">
                <w:pPr>
                  <w:pStyle w:val="JIDPSTablebody"/>
                </w:pPr>
                <w:r w:rsidRPr="003C72D8">
                  <w:t>It describes an act of an object on another or that describes the states of an object.</w:t>
                </w:r>
              </w:p>
            </w:tc>
          </w:tr>
        </w:tbl>
      </w:sdtContent>
    </w:sdt>
    <w:bookmarkEnd w:id="11"/>
    <w:p w14:paraId="7BAE5678" w14:textId="77777777" w:rsidR="00C36E0A" w:rsidRDefault="00C36E0A" w:rsidP="005B0CB0">
      <w:pPr>
        <w:pStyle w:val="Heading3"/>
      </w:pPr>
      <w:proofErr w:type="spellStart"/>
      <w:r w:rsidRPr="005B0CB0">
        <w:rPr>
          <w:rFonts w:hint="eastAsia"/>
        </w:rPr>
        <w:t>Subsubsetion</w:t>
      </w:r>
      <w:proofErr w:type="spellEnd"/>
      <w:r>
        <w:rPr>
          <w:rFonts w:hint="eastAsia"/>
        </w:rPr>
        <w:t xml:space="preserve"> - </w:t>
      </w:r>
      <w:r>
        <w:t xml:space="preserve">Heading </w:t>
      </w:r>
      <w:r>
        <w:rPr>
          <w:rFonts w:hint="eastAsia"/>
        </w:rPr>
        <w:t>3</w:t>
      </w:r>
    </w:p>
    <w:p w14:paraId="6A384303" w14:textId="77777777" w:rsidR="00C36E0A" w:rsidRDefault="00C36E0A" w:rsidP="00595A80">
      <w:pPr>
        <w:pStyle w:val="BodyText"/>
      </w:pPr>
      <w:r>
        <w:rPr>
          <w:rFonts w:hint="eastAsia"/>
        </w:rPr>
        <w:t xml:space="preserve"> An e</w:t>
      </w:r>
      <w:r>
        <w:t>quation</w:t>
      </w:r>
      <w:r>
        <w:rPr>
          <w:rFonts w:hint="eastAsia"/>
        </w:rPr>
        <w:t xml:space="preserve"> example is shown in Eq. 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_Ref336557371 \h</w:instrText>
      </w:r>
      <w:r>
        <w:instrText xml:space="preserve"> </w:instrText>
      </w:r>
      <w:r>
        <w:fldChar w:fldCharType="separate"/>
      </w:r>
      <w:r w:rsidR="00741E6B">
        <w:rPr>
          <w:rFonts w:hint="eastAsia"/>
        </w:rPr>
        <w:t>(</w:t>
      </w:r>
      <w:r w:rsidR="00741E6B">
        <w:rPr>
          <w:noProof/>
        </w:rPr>
        <w:t>1</w:t>
      </w:r>
      <w:r w:rsidR="00741E6B">
        <w:rPr>
          <w:rFonts w:hint="eastAsia"/>
        </w:rPr>
        <w:t>)</w:t>
      </w:r>
      <w:r>
        <w:fldChar w:fldCharType="end"/>
      </w:r>
      <w:r>
        <w:rPr>
          <w:rFonts w:hint="eastAsia"/>
        </w:rPr>
        <w:t>.</w:t>
      </w:r>
    </w:p>
    <w:p w14:paraId="0B6FA8E1" w14:textId="77777777" w:rsidR="00C36E0A" w:rsidRDefault="00C36E0A" w:rsidP="00595A80">
      <w:pPr>
        <w:pStyle w:val="BodyText"/>
      </w:pPr>
    </w:p>
    <w:tbl>
      <w:tblPr>
        <w:tblStyle w:val="TableGrid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7488"/>
        <w:gridCol w:w="936"/>
      </w:tblGrid>
      <w:tr w:rsidR="00C36E0A" w14:paraId="5BA56C5B" w14:textId="77777777" w:rsidTr="001054F6">
        <w:trPr>
          <w:trHeight w:val="711"/>
        </w:trPr>
        <w:tc>
          <w:tcPr>
            <w:tcW w:w="500" w:type="pct"/>
            <w:vAlign w:val="center"/>
          </w:tcPr>
          <w:p w14:paraId="55AE6A99" w14:textId="77777777" w:rsidR="00C36E0A" w:rsidRDefault="00C36E0A" w:rsidP="00595A80">
            <w:pPr>
              <w:pStyle w:val="BodyText"/>
            </w:pPr>
          </w:p>
        </w:tc>
        <w:tc>
          <w:tcPr>
            <w:tcW w:w="4000" w:type="pct"/>
            <w:vAlign w:val="center"/>
          </w:tcPr>
          <w:p w14:paraId="1F3C4587" w14:textId="77777777" w:rsidR="00C36E0A" w:rsidRPr="002F63A6" w:rsidRDefault="00C36E0A" w:rsidP="00595A80">
            <w:pPr>
              <w:pStyle w:val="BodyText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ENC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500" w:type="pct"/>
            <w:vAlign w:val="center"/>
          </w:tcPr>
          <w:p w14:paraId="66440CA1" w14:textId="77777777" w:rsidR="00C36E0A" w:rsidRDefault="00C36E0A" w:rsidP="00595A80">
            <w:pPr>
              <w:pStyle w:val="Caption"/>
            </w:pPr>
            <w:bookmarkStart w:id="14" w:name="_Ref336557371"/>
            <w:r>
              <w:rPr>
                <w:rFonts w:hint="eastAsia"/>
              </w:rPr>
              <w:t>(</w:t>
            </w: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r w:rsidR="00741E6B">
              <w:rPr>
                <w:noProof/>
              </w:rPr>
              <w:t>1</w:t>
            </w:r>
            <w:r>
              <w:fldChar w:fldCharType="end"/>
            </w:r>
            <w:r>
              <w:rPr>
                <w:rFonts w:hint="eastAsia"/>
              </w:rPr>
              <w:t>)</w:t>
            </w:r>
            <w:bookmarkEnd w:id="14"/>
          </w:p>
        </w:tc>
      </w:tr>
    </w:tbl>
    <w:p w14:paraId="743AC02A" w14:textId="77777777" w:rsidR="00C36E0A" w:rsidRDefault="00C36E0A" w:rsidP="00595A80">
      <w:pPr>
        <w:pStyle w:val="Heading3"/>
      </w:pPr>
      <w:r>
        <w:t>Quotations</w:t>
      </w:r>
    </w:p>
    <w:p w14:paraId="0CEAF4AF" w14:textId="77777777" w:rsidR="00C36E0A" w:rsidRDefault="00C36E0A" w:rsidP="00595A80">
      <w:pPr>
        <w:pStyle w:val="Quote"/>
      </w:pPr>
      <w:r>
        <w:t xml:space="preserve"> “</w:t>
      </w:r>
      <w:sdt>
        <w:sdtPr>
          <w:alias w:val="Quotation"/>
          <w:tag w:val="Quotation"/>
          <w:id w:val="1436015202"/>
          <w:temporary/>
        </w:sdtPr>
        <w:sdtContent>
          <w:r w:rsidRPr="00F11354">
            <w:t>It was easier in the beginning when there was only the RED-camera, but now, after RED, it just continuous. And all the different manufacturers, they cannot agree upon what is the standard file format, codec, or compression algori</w:t>
          </w:r>
          <w:r>
            <w:t>thms, and so on. It is a jungle</w:t>
          </w:r>
          <w:r>
            <w:rPr>
              <w:rFonts w:hint="eastAsia"/>
            </w:rPr>
            <w:t>.</w:t>
          </w:r>
          <w:r>
            <w:t>”</w:t>
          </w:r>
        </w:sdtContent>
      </w:sdt>
    </w:p>
    <w:p w14:paraId="2CB9A6EE" w14:textId="77777777" w:rsidR="00C36E0A" w:rsidRPr="00F45CC5" w:rsidRDefault="00C36E0A" w:rsidP="00595A80">
      <w:pPr>
        <w:pStyle w:val="BodyText"/>
        <w:rPr>
          <w:lang w:val="en-US"/>
        </w:rPr>
      </w:pPr>
      <w:r w:rsidRPr="00F45CC5">
        <w:rPr>
          <w:lang w:val="en-US"/>
        </w:rPr>
        <w:t xml:space="preserve">CEO, </w:t>
      </w:r>
      <w:r>
        <w:rPr>
          <w:rFonts w:hint="eastAsia"/>
          <w:lang w:val="en-US"/>
        </w:rPr>
        <w:t>Full Name</w:t>
      </w:r>
      <w:r w:rsidRPr="00F45CC5">
        <w:rPr>
          <w:lang w:val="en-US"/>
        </w:rPr>
        <w:t xml:space="preserve"> (Company A)</w:t>
      </w:r>
    </w:p>
    <w:p w14:paraId="6945CBA1" w14:textId="77777777" w:rsidR="00ED50D4" w:rsidRPr="00DA7C0A" w:rsidRDefault="00554A26" w:rsidP="00595A80">
      <w:pPr>
        <w:pStyle w:val="Heading1"/>
      </w:pPr>
      <w:r w:rsidRPr="00DA7C0A">
        <w:t>Conclusion</w:t>
      </w:r>
    </w:p>
    <w:sdt>
      <w:sdtPr>
        <w:alias w:val="Body Text"/>
        <w:tag w:val="Body Text"/>
        <w:id w:val="828796062"/>
        <w:placeholder>
          <w:docPart w:val="BDF31EF7E2388E4783FA9C95A90F3B11"/>
        </w:placeholder>
        <w:temporary/>
      </w:sdtPr>
      <w:sdtContent>
        <w:p w14:paraId="35A1D128" w14:textId="77777777" w:rsidR="009944C4" w:rsidRDefault="00FF39C3" w:rsidP="00595A80">
          <w:pPr>
            <w:pStyle w:val="BodyText"/>
          </w:pPr>
          <w:r w:rsidRPr="000B5B8C">
            <w:rPr>
              <w:rFonts w:hint="eastAsia"/>
            </w:rPr>
            <w:t>Body text.</w:t>
          </w:r>
        </w:p>
      </w:sdtContent>
    </w:sdt>
    <w:sdt>
      <w:sdtPr>
        <w:alias w:val="Acknowledgment"/>
        <w:tag w:val="Acknowledgment"/>
        <w:id w:val="-590467665"/>
        <w:placeholder>
          <w:docPart w:val="BDF31EF7E2388E4783FA9C95A90F3B11"/>
        </w:placeholder>
        <w:temporary/>
        <w:text/>
      </w:sdtPr>
      <w:sdtContent>
        <w:p w14:paraId="1BE1B410" w14:textId="77777777" w:rsidR="009557C3" w:rsidRPr="00E22F7C" w:rsidRDefault="00FB19A9" w:rsidP="00595A80">
          <w:pPr>
            <w:pStyle w:val="JIDPSAcknowledgmentHeading"/>
          </w:pPr>
          <w:r>
            <w:rPr>
              <w:rFonts w:hint="eastAsia"/>
            </w:rPr>
            <w:t>Acknowledgment</w:t>
          </w:r>
          <w:r w:rsidR="00310929">
            <w:rPr>
              <w:rFonts w:hint="eastAsia"/>
            </w:rPr>
            <w:t>s</w:t>
          </w:r>
        </w:p>
      </w:sdtContent>
    </w:sdt>
    <w:sdt>
      <w:sdtPr>
        <w:rPr>
          <w:rStyle w:val="BodyTextChar"/>
        </w:rPr>
        <w:alias w:val="Body Text"/>
        <w:tag w:val="Body Text"/>
        <w:id w:val="-1834596932"/>
      </w:sdtPr>
      <w:sdtContent>
        <w:p w14:paraId="3CC59D0F" w14:textId="77777777" w:rsidR="00FF39C3" w:rsidRDefault="00FF39C3" w:rsidP="00595A80">
          <w:pPr>
            <w:pStyle w:val="BodyText"/>
            <w:rPr>
              <w:rStyle w:val="BodyTextChar"/>
            </w:rPr>
          </w:pPr>
          <w:r>
            <w:rPr>
              <w:rFonts w:hint="eastAsia"/>
            </w:rPr>
            <w:t>Body text.</w:t>
          </w:r>
        </w:p>
      </w:sdtContent>
    </w:sdt>
    <w:sdt>
      <w:sdtPr>
        <w:rPr>
          <w:rFonts w:hint="eastAsia"/>
        </w:rPr>
        <w:alias w:val="References"/>
        <w:tag w:val="References"/>
        <w:id w:val="611404499"/>
        <w:placeholder>
          <w:docPart w:val="942F5B1DE8FBE94BBF2752B5D8BF9920"/>
        </w:placeholder>
        <w:temporary/>
      </w:sdtPr>
      <w:sdtContent>
        <w:p w14:paraId="04271AB9" w14:textId="77777777" w:rsidR="00E072A1" w:rsidRDefault="00FF39C3" w:rsidP="00595A80">
          <w:pPr>
            <w:pStyle w:val="JIDPSReferenceHeading"/>
          </w:pPr>
          <w:r>
            <w:rPr>
              <w:rFonts w:hint="eastAsia"/>
            </w:rPr>
            <w:t xml:space="preserve"> </w:t>
          </w:r>
          <w:r w:rsidR="007428EF">
            <w:rPr>
              <w:rFonts w:hint="eastAsia"/>
            </w:rPr>
            <w:t>Reference</w:t>
          </w:r>
          <w:r w:rsidR="00310929">
            <w:rPr>
              <w:rFonts w:hint="eastAsia"/>
            </w:rPr>
            <w:t>s</w:t>
          </w:r>
        </w:p>
      </w:sdtContent>
    </w:sdt>
    <w:p w14:paraId="6B38EF9D" w14:textId="77777777" w:rsidR="00C36E0A" w:rsidRPr="00C36E0A" w:rsidRDefault="00EA5163" w:rsidP="00C37B58">
      <w:pPr>
        <w:pStyle w:val="JIDPSReference"/>
      </w:pPr>
      <w:r>
        <w:fldChar w:fldCharType="begin"/>
      </w:r>
      <w:r w:rsidR="002F7F81">
        <w:instrText xml:space="preserve"> ADDIN EN.REFLIST </w:instrText>
      </w:r>
      <w:r>
        <w:fldChar w:fldCharType="separate"/>
      </w:r>
      <w:bookmarkStart w:id="15" w:name="_ENREF_1"/>
      <w:r w:rsidR="00C36E0A" w:rsidRPr="00C36E0A">
        <w:t>Zeng, Y. (2011). Environment-Based Design (</w:t>
      </w:r>
      <w:r w:rsidR="0084181C">
        <w:rPr>
          <w:rFonts w:hint="eastAsia"/>
          <w:lang w:eastAsia="zh-CN"/>
        </w:rPr>
        <w:t>EBD</w:t>
      </w:r>
      <w:r w:rsidR="00C36E0A" w:rsidRPr="00C36E0A">
        <w:t xml:space="preserve">). </w:t>
      </w:r>
      <w:r w:rsidR="00C36E0A" w:rsidRPr="00C36E0A">
        <w:rPr>
          <w:i/>
        </w:rPr>
        <w:t>ASME Conference Proceedings, 2011</w:t>
      </w:r>
      <w:r w:rsidR="00C36E0A" w:rsidRPr="00C36E0A">
        <w:t>(54860), 237-250. doi: 10.1115/DETC2011-48263</w:t>
      </w:r>
      <w:bookmarkEnd w:id="15"/>
    </w:p>
    <w:p w14:paraId="024D5406" w14:textId="77777777" w:rsidR="005F1A42" w:rsidRPr="00A55482" w:rsidRDefault="00EA5163" w:rsidP="007530F0">
      <w:pPr>
        <w:pStyle w:val="JIDPSAuthorBiographyHeading"/>
      </w:pPr>
      <w:r>
        <w:fldChar w:fldCharType="end"/>
      </w:r>
      <w:sdt>
        <w:sdtPr>
          <w:alias w:val="Author Biography"/>
          <w:tag w:val="Author_Biography"/>
          <w:id w:val="-158084116"/>
          <w:temporary/>
          <w:text/>
        </w:sdtPr>
        <w:sdtContent>
          <w:r w:rsidR="00FB19A9">
            <w:rPr>
              <w:rFonts w:hint="eastAsia"/>
            </w:rPr>
            <w:t xml:space="preserve">Author </w:t>
          </w:r>
          <w:r w:rsidR="001D76FA">
            <w:rPr>
              <w:rFonts w:hint="eastAsia"/>
            </w:rPr>
            <w:t>B</w:t>
          </w:r>
          <w:r w:rsidR="00704F87">
            <w:rPr>
              <w:rFonts w:hint="eastAsia"/>
            </w:rPr>
            <w:t>iographies</w:t>
          </w:r>
        </w:sdtContent>
      </w:sdt>
    </w:p>
    <w:p w14:paraId="6B9D1290" w14:textId="77777777" w:rsidR="005F1A42" w:rsidRPr="00D6398D" w:rsidRDefault="005F1A42" w:rsidP="00595A80">
      <w:pPr>
        <w:pStyle w:val="BodyText"/>
      </w:pPr>
      <w:r w:rsidRPr="00A200E4">
        <w:rPr>
          <w:rFonts w:hint="eastAsia"/>
          <w:b/>
        </w:rPr>
        <w:t>First A. Author</w:t>
      </w:r>
      <w:r w:rsidRPr="00B027C6">
        <w:t xml:space="preserve"> is </w:t>
      </w:r>
      <w:sdt>
        <w:sdtPr>
          <w:id w:val="-151760389"/>
          <w:temporary/>
        </w:sdtPr>
        <w:sdtContent>
          <w:r w:rsidR="00466743">
            <w:rPr>
              <w:rFonts w:hint="eastAsia"/>
            </w:rPr>
            <w:t xml:space="preserve">a senior Software Engineering </w:t>
          </w:r>
          <w:r w:rsidR="00466743">
            <w:t>Architectur</w:t>
          </w:r>
          <w:r w:rsidR="00466743">
            <w:rPr>
              <w:rFonts w:hint="eastAsia"/>
            </w:rPr>
            <w:t xml:space="preserve">e in </w:t>
          </w:r>
          <w:proofErr w:type="spellStart"/>
          <w:r w:rsidR="00466743">
            <w:rPr>
              <w:rFonts w:hint="eastAsia"/>
            </w:rPr>
            <w:t>Abcd</w:t>
          </w:r>
          <w:proofErr w:type="spellEnd"/>
          <w:r w:rsidR="00466743">
            <w:rPr>
              <w:rFonts w:hint="eastAsia"/>
            </w:rPr>
            <w:t>, Ltd</w:t>
          </w:r>
          <w:r>
            <w:rPr>
              <w:rFonts w:hint="eastAsia"/>
            </w:rPr>
            <w:t>.</w:t>
          </w:r>
          <w:r w:rsidR="00466743">
            <w:rPr>
              <w:rFonts w:hint="eastAsia"/>
            </w:rPr>
            <w:t xml:space="preserve"> Give a </w:t>
          </w:r>
          <w:r w:rsidR="00466743">
            <w:t>brief</w:t>
          </w:r>
          <w:r w:rsidR="00466743">
            <w:rPr>
              <w:rFonts w:hint="eastAsia"/>
            </w:rPr>
            <w:t xml:space="preserve"> </w:t>
          </w:r>
          <w:r w:rsidR="00466743">
            <w:t>introduction</w:t>
          </w:r>
          <w:r w:rsidR="00466743">
            <w:rPr>
              <w:rFonts w:hint="eastAsia"/>
            </w:rPr>
            <w:t xml:space="preserve"> on his research </w:t>
          </w:r>
          <w:r w:rsidR="00466743">
            <w:t>background</w:t>
          </w:r>
          <w:r w:rsidR="00466743">
            <w:rPr>
              <w:rFonts w:hint="eastAsia"/>
            </w:rPr>
            <w:t xml:space="preserve"> and research </w:t>
          </w:r>
          <w:r w:rsidR="00466743">
            <w:t>interests</w:t>
          </w:r>
          <w:r w:rsidR="00466743">
            <w:rPr>
              <w:rFonts w:hint="eastAsia"/>
            </w:rPr>
            <w:t xml:space="preserve"> here. </w:t>
          </w:r>
        </w:sdtContent>
      </w:sdt>
    </w:p>
    <w:p w14:paraId="03DE1ADA" w14:textId="77777777" w:rsidR="00466743" w:rsidRPr="00595A80" w:rsidRDefault="005F1A42" w:rsidP="00595A80">
      <w:pPr>
        <w:pStyle w:val="BodyText"/>
      </w:pPr>
      <w:r w:rsidRPr="00A200E4">
        <w:rPr>
          <w:rFonts w:hint="eastAsia"/>
          <w:b/>
        </w:rPr>
        <w:t>Second B. Author</w:t>
      </w:r>
      <w:r w:rsidRPr="00801B05">
        <w:t xml:space="preserve"> is </w:t>
      </w:r>
      <w:sdt>
        <w:sdtPr>
          <w:id w:val="650246637"/>
        </w:sdtPr>
        <w:sdtContent>
          <w:r w:rsidR="00466743">
            <w:rPr>
              <w:rFonts w:hint="eastAsia"/>
            </w:rPr>
            <w:t>information</w:t>
          </w:r>
          <w:r w:rsidR="00466743" w:rsidRPr="00466743">
            <w:t>. Give a brief introduction on his research background and research interests here</w:t>
          </w:r>
          <w:r>
            <w:rPr>
              <w:rFonts w:hint="eastAsia"/>
            </w:rPr>
            <w:t>.</w:t>
          </w:r>
        </w:sdtContent>
      </w:sdt>
      <w:r w:rsidR="00466743" w:rsidRPr="00595A80">
        <w:rPr>
          <w:rFonts w:hint="eastAsia"/>
        </w:rPr>
        <w:t xml:space="preserve"> </w:t>
      </w:r>
    </w:p>
    <w:p w14:paraId="7AB8BCE3" w14:textId="77777777" w:rsidR="000B4912" w:rsidRDefault="00466743" w:rsidP="00595A80">
      <w:pPr>
        <w:pStyle w:val="BodyText"/>
      </w:pPr>
      <w:r w:rsidRPr="00A200E4">
        <w:rPr>
          <w:rFonts w:hint="eastAsia"/>
          <w:b/>
        </w:rPr>
        <w:t>Third C. Author</w:t>
      </w:r>
      <w:r w:rsidRPr="00B027C6">
        <w:t xml:space="preserve"> is </w:t>
      </w:r>
      <w:sdt>
        <w:sdtPr>
          <w:id w:val="-693995327"/>
          <w:temporary/>
        </w:sdtPr>
        <w:sdtContent>
          <w:r w:rsidR="00E14C21">
            <w:t>information</w:t>
          </w:r>
          <w:r w:rsidRPr="00466743">
            <w:t>. Give a brief introduction on his research background and research interests here</w:t>
          </w:r>
          <w:r>
            <w:rPr>
              <w:rFonts w:hint="eastAsia"/>
            </w:rPr>
            <w:t>.</w:t>
          </w:r>
        </w:sdtContent>
      </w:sdt>
    </w:p>
    <w:sdt>
      <w:sdtPr>
        <w:rPr>
          <w:rFonts w:hint="eastAsia"/>
        </w:rPr>
        <w:alias w:val="Appendix"/>
        <w:tag w:val="Appendix"/>
        <w:id w:val="1094894131"/>
        <w:placeholder>
          <w:docPart w:val="942F5B1DE8FBE94BBF2752B5D8BF9920"/>
        </w:placeholder>
        <w:temporary/>
      </w:sdtPr>
      <w:sdtContent>
        <w:p w14:paraId="1C334A4D" w14:textId="77777777" w:rsidR="009E0EAB" w:rsidRDefault="00756533" w:rsidP="007530F0">
          <w:pPr>
            <w:pStyle w:val="JIDPSAppendixHeading"/>
          </w:pPr>
          <w:r w:rsidRPr="007530F0">
            <w:rPr>
              <w:rFonts w:hint="eastAsia"/>
            </w:rPr>
            <w:t>Appendix</w:t>
          </w:r>
        </w:p>
      </w:sdtContent>
    </w:sdt>
    <w:p w14:paraId="76B62CC8" w14:textId="77777777" w:rsidR="00381C0B" w:rsidRDefault="00417484" w:rsidP="00595A80">
      <w:pPr>
        <w:pStyle w:val="BodyText"/>
      </w:pPr>
      <w:r>
        <w:rPr>
          <w:rFonts w:hint="eastAsia"/>
        </w:rPr>
        <w:t>Appendix</w:t>
      </w:r>
    </w:p>
    <w:sectPr w:rsidR="00381C0B" w:rsidSect="00644311">
      <w:headerReference w:type="even" r:id="rId15"/>
      <w:headerReference w:type="default" r:id="rId16"/>
      <w:footerReference w:type="even" r:id="rId17"/>
      <w:headerReference w:type="first" r:id="rId18"/>
      <w:footerReference w:type="first" r:id="rId19"/>
      <w:type w:val="continuous"/>
      <w:pgSz w:w="12240" w:h="15840" w:code="1"/>
      <w:pgMar w:top="1440" w:right="1440" w:bottom="1440" w:left="1440" w:header="720" w:footer="527" w:gutter="0"/>
      <w:lnNumType w:countBy="1" w:restart="continuous"/>
      <w:cols w:space="49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1248B" w14:textId="77777777" w:rsidR="005C19ED" w:rsidRDefault="005C19ED">
      <w:r>
        <w:separator/>
      </w:r>
    </w:p>
    <w:p w14:paraId="5553A364" w14:textId="77777777" w:rsidR="005C19ED" w:rsidRDefault="005C19ED"/>
  </w:endnote>
  <w:endnote w:type="continuationSeparator" w:id="0">
    <w:p w14:paraId="6FA2D704" w14:textId="77777777" w:rsidR="005C19ED" w:rsidRDefault="005C19ED">
      <w:r>
        <w:continuationSeparator/>
      </w:r>
    </w:p>
    <w:p w14:paraId="551F9FC0" w14:textId="77777777" w:rsidR="005C19ED" w:rsidRDefault="005C1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70A54B6-F9E1-1143-834D-169B9B16D7B0}"/>
    <w:embedBold r:id="rId2" w:fontKey="{FCB42604-FEEE-4E49-AFAE-0E4D7DC2F773}"/>
    <w:embedItalic r:id="rId3" w:fontKey="{F541BDFC-7E8F-C24D-B8CE-C67990D96A8A}"/>
    <w:embedBoldItalic r:id="rId4" w:fontKey="{5177F2EE-1F61-5C4C-936E-5A5F52BDE9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fontKey="{36A4D7EB-0BC2-5A48-8E9E-76F1B723E353}"/>
    <w:embedItalic r:id="rId6" w:fontKey="{F2C9A0FF-DC4D-174F-8966-2209DDECA8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22294841-1038-8F4D-89C8-75E29607A044}"/>
    <w:embedItalic r:id="rId8" w:fontKey="{0ABD361C-11E2-6440-A052-EFB881833E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30621" w14:textId="77777777" w:rsidR="002E14B8" w:rsidRDefault="002E14B8" w:rsidP="00D24171">
    <w:pPr>
      <w:ind w:firstLine="0"/>
      <w:rPr>
        <w:lang w:eastAsia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  <w:lang w:eastAsia="zh-CN"/>
      </w:rPr>
      <w:alias w:val="For Editor Only"/>
      <w:tag w:val="For Editor Only"/>
      <w:id w:val="-265148753"/>
    </w:sdtPr>
    <w:sdtContent>
      <w:p w14:paraId="4E3F59AA" w14:textId="77777777" w:rsidR="006D3B0A" w:rsidRPr="00140128" w:rsidRDefault="006D3B0A" w:rsidP="006D3B0A">
        <w:pPr>
          <w:tabs>
            <w:tab w:val="right" w:pos="9302"/>
          </w:tabs>
          <w:ind w:firstLine="0"/>
          <w:rPr>
            <w:sz w:val="18"/>
            <w:szCs w:val="18"/>
            <w:lang w:eastAsia="zh-CN"/>
          </w:rPr>
        </w:pPr>
        <w:r w:rsidRPr="00140128">
          <w:rPr>
            <w:sz w:val="18"/>
            <w:szCs w:val="18"/>
            <w:lang w:eastAsia="zh-CN"/>
          </w:rPr>
          <w:t>1092-0617/$</w:t>
        </w:r>
        <w:r>
          <w:rPr>
            <w:rFonts w:hint="eastAsia"/>
            <w:sz w:val="18"/>
            <w:szCs w:val="18"/>
            <w:lang w:eastAsia="zh-CN"/>
          </w:rPr>
          <w:t>27</w:t>
        </w:r>
        <w:r>
          <w:rPr>
            <w:sz w:val="18"/>
            <w:szCs w:val="18"/>
            <w:lang w:eastAsia="zh-CN"/>
          </w:rPr>
          <w:t>.</w:t>
        </w:r>
        <w:r>
          <w:rPr>
            <w:rFonts w:hint="eastAsia"/>
            <w:sz w:val="18"/>
            <w:szCs w:val="18"/>
            <w:lang w:eastAsia="zh-CN"/>
          </w:rPr>
          <w:t>50</w:t>
        </w:r>
        <w:r w:rsidRPr="00140128">
          <w:rPr>
            <w:sz w:val="18"/>
            <w:szCs w:val="18"/>
          </w:rPr>
          <w:t>© 201</w:t>
        </w:r>
        <w:r w:rsidRPr="00140128">
          <w:rPr>
            <w:sz w:val="18"/>
            <w:szCs w:val="18"/>
            <w:lang w:eastAsia="zh-CN"/>
          </w:rPr>
          <w:t>X</w:t>
        </w:r>
        <w:r w:rsidRPr="00140128">
          <w:rPr>
            <w:sz w:val="18"/>
            <w:szCs w:val="18"/>
          </w:rPr>
          <w:t xml:space="preserve"> </w:t>
        </w:r>
        <w:r w:rsidRPr="00140128">
          <w:rPr>
            <w:rFonts w:hint="eastAsia"/>
            <w:sz w:val="18"/>
            <w:szCs w:val="18"/>
            <w:lang w:eastAsia="zh-CN"/>
          </w:rPr>
          <w:t xml:space="preserve">- </w:t>
        </w:r>
        <w:r w:rsidRPr="00140128">
          <w:rPr>
            <w:sz w:val="18"/>
            <w:szCs w:val="18"/>
          </w:rPr>
          <w:t>Society for Design and Process Science. All rights reserved.</w:t>
        </w:r>
        <w:r w:rsidRPr="00140128">
          <w:rPr>
            <w:sz w:val="18"/>
            <w:szCs w:val="18"/>
          </w:rPr>
          <w:tab/>
          <w:t>Published by IOS Pres</w:t>
        </w:r>
        <w:r w:rsidRPr="00140128">
          <w:rPr>
            <w:sz w:val="18"/>
            <w:szCs w:val="18"/>
            <w:lang w:eastAsia="zh-CN"/>
          </w:rPr>
          <w:t>s</w:t>
        </w:r>
      </w:p>
    </w:sdtContent>
  </w:sdt>
  <w:p w14:paraId="6F5FBDCD" w14:textId="77777777" w:rsidR="00B71418" w:rsidRDefault="00B71418" w:rsidP="00B71418">
    <w:pPr>
      <w:ind w:firstLine="0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9C40C" w14:textId="77777777" w:rsidR="005C19ED" w:rsidRDefault="005C19ED">
      <w:r>
        <w:separator/>
      </w:r>
    </w:p>
    <w:p w14:paraId="1862D867" w14:textId="77777777" w:rsidR="005C19ED" w:rsidRDefault="005C19ED"/>
  </w:footnote>
  <w:footnote w:type="continuationSeparator" w:id="0">
    <w:p w14:paraId="6AFC988A" w14:textId="77777777" w:rsidR="005C19ED" w:rsidRDefault="005C19ED">
      <w:r>
        <w:continuationSeparator/>
      </w:r>
    </w:p>
    <w:p w14:paraId="7774D1BA" w14:textId="77777777" w:rsidR="005C19ED" w:rsidRDefault="005C19ED"/>
  </w:footnote>
  <w:footnote w:id="1">
    <w:p w14:paraId="3611AD60" w14:textId="77777777" w:rsidR="006D3B0A" w:rsidRDefault="006D3B0A">
      <w:pPr>
        <w:pStyle w:val="FootnoteText"/>
        <w:rPr>
          <w:lang w:eastAsia="zh-CN"/>
        </w:rPr>
      </w:pPr>
      <w:r>
        <w:rPr>
          <w:rStyle w:val="FootnoteReference"/>
        </w:rPr>
        <w:t>*</w:t>
      </w:r>
      <w:r>
        <w:t xml:space="preserve"> </w:t>
      </w:r>
      <w:r w:rsidRPr="00E1320A">
        <w:rPr>
          <w:rFonts w:hint="eastAsia"/>
          <w:szCs w:val="18"/>
          <w:lang w:eastAsia="zh-CN"/>
        </w:rPr>
        <w:t>Corresponding author. Email</w:t>
      </w:r>
      <w:r w:rsidRPr="00E1320A">
        <w:rPr>
          <w:szCs w:val="18"/>
          <w:lang w:eastAsia="zh-CN"/>
        </w:rPr>
        <w:t>:</w:t>
      </w:r>
      <w:r w:rsidRPr="00E1320A">
        <w:rPr>
          <w:rFonts w:hint="eastAsia"/>
          <w:szCs w:val="18"/>
          <w:lang w:eastAsia="zh-CN"/>
        </w:rPr>
        <w:t xml:space="preserve"> </w:t>
      </w:r>
      <w:hyperlink r:id="rId1" w:history="1">
        <w:r w:rsidRPr="009E5E1D">
          <w:rPr>
            <w:rStyle w:val="Hyperlink"/>
            <w:rFonts w:hint="eastAsia"/>
            <w:sz w:val="18"/>
            <w:szCs w:val="18"/>
            <w:lang w:eastAsia="zh-CN"/>
          </w:rPr>
          <w:t>s.author@domain.com</w:t>
        </w:r>
      </w:hyperlink>
      <w:r w:rsidRPr="00E1320A">
        <w:rPr>
          <w:rFonts w:hint="eastAsia"/>
          <w:szCs w:val="18"/>
          <w:lang w:eastAsia="zh-CN"/>
        </w:rPr>
        <w:t>. Tel: (+1)888-8888888.</w:t>
      </w:r>
    </w:p>
  </w:footnote>
  <w:footnote w:id="2">
    <w:p w14:paraId="5F351244" w14:textId="77777777" w:rsidR="006D3B0A" w:rsidRDefault="006D3B0A">
      <w:pPr>
        <w:pStyle w:val="FootnoteText"/>
        <w:rPr>
          <w:lang w:eastAsia="zh-C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  <w:lang w:eastAsia="zh-CN"/>
        </w:rPr>
        <w:t xml:space="preserve">Please </w:t>
      </w:r>
      <w:r w:rsidR="00B912B7">
        <w:rPr>
          <w:rFonts w:hint="eastAsia"/>
          <w:lang w:eastAsia="zh-CN"/>
        </w:rPr>
        <w:t xml:space="preserve">refer to the </w:t>
      </w:r>
      <w:r w:rsidR="00ED4111">
        <w:rPr>
          <w:lang w:eastAsia="zh-CN"/>
        </w:rPr>
        <w:t>“</w:t>
      </w:r>
      <w:r w:rsidR="00B912B7" w:rsidRPr="009B33AF">
        <w:rPr>
          <w:rFonts w:hint="eastAsia"/>
          <w:lang w:eastAsia="zh-CN"/>
        </w:rPr>
        <w:t>JIDPS_</w:t>
      </w:r>
      <w:r w:rsidR="00B912B7" w:rsidRPr="009B33AF">
        <w:rPr>
          <w:lang w:eastAsia="zh-CN"/>
        </w:rPr>
        <w:t>Guideline</w:t>
      </w:r>
      <w:r w:rsidR="00B912B7" w:rsidRPr="009B33AF">
        <w:rPr>
          <w:rFonts w:hint="eastAsia"/>
          <w:lang w:eastAsia="zh-CN"/>
        </w:rPr>
        <w:t>s</w:t>
      </w:r>
      <w:r w:rsidR="009B33AF" w:rsidRPr="009B33AF">
        <w:rPr>
          <w:rFonts w:hint="eastAsia"/>
          <w:lang w:eastAsia="zh-CN"/>
        </w:rPr>
        <w:t>.pdf</w:t>
      </w:r>
      <w:r w:rsidR="00ED4111">
        <w:rPr>
          <w:lang w:eastAsia="zh-CN"/>
        </w:rPr>
        <w:t>”</w:t>
      </w:r>
      <w:r w:rsidR="00B912B7">
        <w:rPr>
          <w:rFonts w:hint="eastAsia"/>
          <w:lang w:eastAsia="zh-CN"/>
        </w:rPr>
        <w:t xml:space="preserve"> </w:t>
      </w:r>
      <w:r w:rsidR="00ED4111">
        <w:rPr>
          <w:rFonts w:hint="eastAsia"/>
          <w:lang w:eastAsia="zh-CN"/>
        </w:rPr>
        <w:t xml:space="preserve">file </w:t>
      </w:r>
      <w:r w:rsidR="00B912B7">
        <w:rPr>
          <w:rFonts w:hint="eastAsia"/>
          <w:lang w:eastAsia="zh-CN"/>
        </w:rPr>
        <w:t>for</w:t>
      </w:r>
      <w:r w:rsidR="00450DC1">
        <w:rPr>
          <w:rFonts w:hint="eastAsia"/>
          <w:lang w:eastAsia="zh-CN"/>
        </w:rPr>
        <w:t xml:space="preserve"> how to use this template</w:t>
      </w:r>
      <w:r>
        <w:rPr>
          <w:rFonts w:hint="eastAsia"/>
          <w:lang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1"/>
      <w:tblW w:w="9393" w:type="dxa"/>
      <w:jc w:val="center"/>
      <w:tblBorders>
        <w:top w:val="none" w:sz="0" w:space="0" w:color="auto"/>
        <w:bottom w:val="none" w:sz="0" w:space="0" w:color="auto"/>
        <w:insideH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458"/>
      <w:gridCol w:w="8253"/>
      <w:gridCol w:w="682"/>
    </w:tblGrid>
    <w:tr w:rsidR="00497C20" w14:paraId="162C1DD8" w14:textId="77777777" w:rsidTr="007A398A">
      <w:trPr>
        <w:jc w:val="center"/>
      </w:trPr>
      <w:tc>
        <w:tcPr>
          <w:tcW w:w="244" w:type="pct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14B36394" w14:textId="77777777" w:rsidR="00497C20" w:rsidRPr="001D13BE" w:rsidRDefault="00497C20" w:rsidP="007A398A">
          <w:pPr>
            <w:ind w:firstLine="0"/>
            <w:jc w:val="left"/>
            <w:rPr>
              <w:rStyle w:val="PageNumber"/>
              <w:i w:val="0"/>
              <w:sz w:val="18"/>
              <w:szCs w:val="18"/>
              <w:lang w:eastAsia="zh-CN"/>
            </w:rPr>
          </w:pPr>
          <w:r w:rsidRPr="001D13BE">
            <w:rPr>
              <w:b/>
              <w:sz w:val="18"/>
              <w:szCs w:val="18"/>
              <w:lang w:eastAsia="en-CA"/>
            </w:rPr>
            <w:fldChar w:fldCharType="begin"/>
          </w:r>
          <w:r w:rsidRPr="001D13BE">
            <w:rPr>
              <w:b/>
              <w:sz w:val="18"/>
              <w:szCs w:val="18"/>
              <w:lang w:eastAsia="en-CA"/>
            </w:rPr>
            <w:instrText xml:space="preserve"> PAGE </w:instrText>
          </w:r>
          <w:r w:rsidRPr="001D13BE">
            <w:rPr>
              <w:b/>
              <w:sz w:val="18"/>
              <w:szCs w:val="18"/>
              <w:lang w:eastAsia="en-CA"/>
            </w:rPr>
            <w:fldChar w:fldCharType="separate"/>
          </w:r>
          <w:r w:rsidR="00D067B6">
            <w:rPr>
              <w:b/>
              <w:noProof/>
              <w:sz w:val="18"/>
              <w:szCs w:val="18"/>
              <w:lang w:eastAsia="en-CA"/>
            </w:rPr>
            <w:t>2</w:t>
          </w:r>
          <w:r w:rsidRPr="001D13BE">
            <w:rPr>
              <w:b/>
              <w:sz w:val="18"/>
              <w:szCs w:val="18"/>
              <w:lang w:eastAsia="en-CA"/>
            </w:rPr>
            <w:fldChar w:fldCharType="end"/>
          </w:r>
        </w:p>
      </w:tc>
      <w:tc>
        <w:tcPr>
          <w:tcW w:w="4393" w:type="pct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40FFE461" w14:textId="77777777" w:rsidR="00497C20" w:rsidRDefault="00497C20" w:rsidP="007A398A">
          <w:pPr>
            <w:ind w:right="-14" w:firstLine="0"/>
            <w:jc w:val="center"/>
            <w:rPr>
              <w:rStyle w:val="PageNumber"/>
              <w:i w:val="0"/>
              <w:sz w:val="18"/>
              <w:szCs w:val="18"/>
              <w:lang w:eastAsia="zh-CN"/>
            </w:rPr>
          </w:pPr>
          <w:r>
            <w:rPr>
              <w:rFonts w:hint="eastAsia"/>
              <w:i/>
              <w:sz w:val="18"/>
              <w:szCs w:val="18"/>
              <w:lang w:eastAsia="zh-CN"/>
            </w:rPr>
            <w:t xml:space="preserve">Author et al. </w:t>
          </w:r>
          <w:r>
            <w:rPr>
              <w:i/>
              <w:sz w:val="18"/>
              <w:szCs w:val="18"/>
              <w:lang w:eastAsia="en-CA"/>
            </w:rPr>
            <w:t xml:space="preserve">/ </w:t>
          </w:r>
          <w:r w:rsidRPr="002A4342">
            <w:rPr>
              <w:i/>
              <w:sz w:val="18"/>
              <w:szCs w:val="18"/>
              <w:lang w:eastAsia="en-CA"/>
            </w:rPr>
            <w:t>Guidelines for Preparation of Manuscript</w:t>
          </w:r>
        </w:p>
      </w:tc>
      <w:tc>
        <w:tcPr>
          <w:tcW w:w="364" w:type="pct"/>
        </w:tcPr>
        <w:p w14:paraId="33E93F3F" w14:textId="77777777" w:rsidR="00497C20" w:rsidRDefault="00497C20" w:rsidP="007A398A">
          <w:pPr>
            <w:ind w:right="354" w:firstLine="0"/>
            <w:jc w:val="center"/>
            <w:rPr>
              <w:rStyle w:val="PageNumber"/>
              <w:i w:val="0"/>
              <w:sz w:val="18"/>
              <w:szCs w:val="18"/>
              <w:lang w:eastAsia="zh-CN"/>
            </w:rPr>
          </w:pPr>
        </w:p>
      </w:tc>
    </w:tr>
  </w:tbl>
  <w:p w14:paraId="3581A5A9" w14:textId="77777777" w:rsidR="00B71418" w:rsidRDefault="00B71418" w:rsidP="00B71418">
    <w:pPr>
      <w:ind w:firstLine="0"/>
      <w:rPr>
        <w:lang w:eastAsia="zh-CN"/>
      </w:rPr>
    </w:pPr>
  </w:p>
  <w:p w14:paraId="49BD1518" w14:textId="77777777" w:rsidR="0006778E" w:rsidRDefault="0006778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JIDPSRunningHeader"/>
      <w:tblW w:w="9396" w:type="dxa"/>
      <w:jc w:val="center"/>
      <w:tblBorders>
        <w:top w:val="none" w:sz="0" w:space="0" w:color="auto"/>
        <w:bottom w:val="none" w:sz="0" w:space="0" w:color="auto"/>
        <w:insideH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470"/>
      <w:gridCol w:w="8456"/>
      <w:gridCol w:w="470"/>
    </w:tblGrid>
    <w:tr w:rsidR="00497C20" w:rsidRPr="001D13BE" w14:paraId="39F789DB" w14:textId="77777777" w:rsidTr="00497C20">
      <w:trPr>
        <w:jc w:val="center"/>
      </w:trPr>
      <w:tc>
        <w:tcPr>
          <w:tcW w:w="250" w:type="pct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07D91F53" w14:textId="77777777" w:rsidR="00497C20" w:rsidRPr="001D13BE" w:rsidRDefault="00497C20" w:rsidP="00B0029C">
          <w:pPr>
            <w:ind w:right="338" w:firstLine="378"/>
            <w:jc w:val="center"/>
            <w:rPr>
              <w:b/>
              <w:sz w:val="18"/>
              <w:szCs w:val="18"/>
              <w:lang w:eastAsia="zh-CN"/>
            </w:rPr>
          </w:pPr>
        </w:p>
      </w:tc>
      <w:tc>
        <w:tcPr>
          <w:tcW w:w="4500" w:type="pct"/>
        </w:tcPr>
        <w:p w14:paraId="2F937A1C" w14:textId="77777777" w:rsidR="00497C20" w:rsidRPr="001D13BE" w:rsidRDefault="00497C20" w:rsidP="006F0D0D">
          <w:pPr>
            <w:ind w:left="-110" w:right="-110" w:firstLine="0"/>
            <w:jc w:val="center"/>
            <w:rPr>
              <w:b/>
              <w:sz w:val="18"/>
              <w:szCs w:val="18"/>
              <w:lang w:eastAsia="zh-CN"/>
            </w:rPr>
          </w:pPr>
          <w:r>
            <w:rPr>
              <w:rFonts w:hint="eastAsia"/>
              <w:sz w:val="18"/>
              <w:szCs w:val="18"/>
              <w:lang w:eastAsia="zh-CN"/>
            </w:rPr>
            <w:t>Author et al.</w:t>
          </w:r>
          <w:r>
            <w:rPr>
              <w:sz w:val="18"/>
              <w:szCs w:val="18"/>
              <w:lang w:eastAsia="en-CA"/>
            </w:rPr>
            <w:t xml:space="preserve"> / </w:t>
          </w:r>
          <w:r w:rsidRPr="002A4342">
            <w:rPr>
              <w:sz w:val="18"/>
              <w:szCs w:val="18"/>
              <w:lang w:eastAsia="en-CA"/>
            </w:rPr>
            <w:t>Guidelines for Preparation of Manuscript</w:t>
          </w:r>
        </w:p>
      </w:tc>
      <w:tc>
        <w:tcPr>
          <w:tcW w:w="250" w:type="pct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47C05E89" w14:textId="77777777" w:rsidR="00497C20" w:rsidRPr="007530F0" w:rsidRDefault="00497C20" w:rsidP="00B0029C">
          <w:pPr>
            <w:jc w:val="right"/>
            <w:rPr>
              <w:b/>
              <w:i w:val="0"/>
              <w:sz w:val="18"/>
              <w:szCs w:val="18"/>
              <w:lang w:eastAsia="zh-CN"/>
            </w:rPr>
          </w:pPr>
          <w:r w:rsidRPr="007530F0">
            <w:rPr>
              <w:b/>
              <w:sz w:val="18"/>
              <w:szCs w:val="18"/>
              <w:lang w:eastAsia="en-CA"/>
            </w:rPr>
            <w:fldChar w:fldCharType="begin"/>
          </w:r>
          <w:r w:rsidRPr="007530F0">
            <w:rPr>
              <w:b/>
              <w:i w:val="0"/>
              <w:sz w:val="18"/>
              <w:szCs w:val="18"/>
              <w:lang w:eastAsia="en-CA"/>
            </w:rPr>
            <w:instrText xml:space="preserve"> PAGE </w:instrText>
          </w:r>
          <w:r w:rsidRPr="007530F0">
            <w:rPr>
              <w:b/>
              <w:sz w:val="18"/>
              <w:szCs w:val="18"/>
              <w:lang w:eastAsia="en-CA"/>
            </w:rPr>
            <w:fldChar w:fldCharType="separate"/>
          </w:r>
          <w:r w:rsidR="00D067B6">
            <w:rPr>
              <w:b/>
              <w:i w:val="0"/>
              <w:noProof/>
              <w:sz w:val="18"/>
              <w:szCs w:val="18"/>
              <w:lang w:eastAsia="en-CA"/>
            </w:rPr>
            <w:t>3</w:t>
          </w:r>
          <w:r w:rsidRPr="007530F0">
            <w:rPr>
              <w:b/>
              <w:sz w:val="18"/>
              <w:szCs w:val="18"/>
              <w:lang w:eastAsia="en-CA"/>
            </w:rPr>
            <w:fldChar w:fldCharType="end"/>
          </w:r>
        </w:p>
      </w:tc>
    </w:tr>
  </w:tbl>
  <w:p w14:paraId="68707976" w14:textId="77777777" w:rsidR="002E14B8" w:rsidRDefault="002E14B8" w:rsidP="00A83364">
    <w:r>
      <w:tab/>
    </w:r>
  </w:p>
  <w:p w14:paraId="3DF09B14" w14:textId="77777777" w:rsidR="0006778E" w:rsidRDefault="000677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60" w:type="dxa"/>
      <w:tblInd w:w="108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7656"/>
      <w:gridCol w:w="1704"/>
    </w:tblGrid>
    <w:tr w:rsidR="00B71418" w:rsidRPr="00FD60EC" w14:paraId="18B4D35B" w14:textId="77777777" w:rsidTr="00A208DD">
      <w:trPr>
        <w:trHeight w:val="1260"/>
      </w:trPr>
      <w:tc>
        <w:tcPr>
          <w:tcW w:w="7740" w:type="dxa"/>
          <w:vAlign w:val="center"/>
          <w:hideMark/>
        </w:tcPr>
        <w:sdt>
          <w:sdtPr>
            <w:alias w:val="For Editor Only"/>
            <w:tag w:val="For Editor Only"/>
            <w:id w:val="509186737"/>
            <w:lock w:val="sdtLocked"/>
          </w:sdtPr>
          <w:sdtContent>
            <w:p w14:paraId="23A88B1E" w14:textId="77777777" w:rsidR="00B71418" w:rsidRPr="00FD60EC" w:rsidRDefault="00B71418" w:rsidP="00287ADB">
              <w:pPr>
                <w:pStyle w:val="JIDPSJournalInfo"/>
                <w:ind w:left="-108" w:firstLine="0"/>
              </w:pPr>
              <w:r w:rsidRPr="00FD60EC">
                <w:t>Transactions of the SDPS:</w:t>
              </w:r>
            </w:p>
            <w:p w14:paraId="13EDB4E6" w14:textId="77777777" w:rsidR="00B71418" w:rsidRPr="00FD60EC" w:rsidRDefault="00B71418" w:rsidP="00287ADB">
              <w:pPr>
                <w:pStyle w:val="JIDPSJournalInfo"/>
                <w:ind w:left="-108" w:firstLine="0"/>
                <w:rPr>
                  <w:noProof/>
                  <w:lang w:val="en-CA"/>
                </w:rPr>
              </w:pPr>
              <w:r w:rsidRPr="00FD60EC">
                <w:rPr>
                  <w:noProof/>
                  <w:lang w:val="en-CA"/>
                </w:rPr>
                <w:t xml:space="preserve">Journal of Integrated Design and Process Science  </w:t>
              </w:r>
            </w:p>
            <w:p w14:paraId="21419B79" w14:textId="77777777" w:rsidR="00B71418" w:rsidRPr="00FD60EC" w:rsidRDefault="00B71418" w:rsidP="00287ADB">
              <w:pPr>
                <w:pStyle w:val="JIDPSJournalInfo"/>
                <w:ind w:left="-108" w:firstLine="0"/>
                <w:rPr>
                  <w:noProof/>
                  <w:lang w:val="en-CA"/>
                </w:rPr>
              </w:pPr>
              <w:r w:rsidRPr="00FD60EC">
                <w:rPr>
                  <w:noProof/>
                  <w:lang w:val="en-CA"/>
                </w:rPr>
                <w:t>XX (XXXX) XX-XX</w:t>
              </w:r>
            </w:p>
            <w:p w14:paraId="6CF6221C" w14:textId="77777777" w:rsidR="00B71418" w:rsidRPr="00FD60EC" w:rsidRDefault="00B71418" w:rsidP="00287ADB">
              <w:pPr>
                <w:pStyle w:val="JIDPSJournalInfo"/>
                <w:ind w:left="-108" w:firstLine="0"/>
              </w:pPr>
              <w:r w:rsidRPr="00FD60EC">
                <w:t>DOI 10.3233/jid-201x-xxxx</w:t>
              </w:r>
            </w:p>
            <w:p w14:paraId="39876C02" w14:textId="77777777" w:rsidR="00B71418" w:rsidRPr="00FD60EC" w:rsidRDefault="00550EEE" w:rsidP="00287ADB">
              <w:pPr>
                <w:pStyle w:val="JIDPSJournalInfo"/>
                <w:ind w:left="-108" w:firstLine="0"/>
                <w:rPr>
                  <w:noProof/>
                  <w:lang w:val="en-CA"/>
                </w:rPr>
              </w:pPr>
              <w:hyperlink r:id="rId1" w:history="1">
                <w:r w:rsidRPr="00B56AE9">
                  <w:rPr>
                    <w:rStyle w:val="Hyperlink"/>
                    <w:sz w:val="20"/>
                    <w:szCs w:val="20"/>
                  </w:rPr>
                  <w:t>http://www.sdpsnet.or</w:t>
                </w:r>
                <w:r w:rsidRPr="00B56AE9">
                  <w:rPr>
                    <w:rStyle w:val="Hyperlink"/>
                    <w:rFonts w:hint="eastAsia"/>
                    <w:sz w:val="20"/>
                    <w:szCs w:val="20"/>
                  </w:rPr>
                  <w:t>g</w:t>
                </w:r>
              </w:hyperlink>
            </w:p>
          </w:sdtContent>
        </w:sdt>
      </w:tc>
      <w:tc>
        <w:tcPr>
          <w:tcW w:w="1620" w:type="dxa"/>
          <w:vAlign w:val="center"/>
          <w:hideMark/>
        </w:tcPr>
        <w:p w14:paraId="1B47487E" w14:textId="77777777" w:rsidR="00B71418" w:rsidRPr="00B56AE9" w:rsidRDefault="00B71418" w:rsidP="00B56AE9">
          <w:pPr>
            <w:ind w:firstLine="162"/>
          </w:pPr>
          <w:r w:rsidRPr="00B56AE9">
            <w:rPr>
              <w:noProof/>
              <w:lang w:val="en-US" w:eastAsia="zh-CN"/>
            </w:rPr>
            <w:drawing>
              <wp:inline distT="0" distB="0" distL="0" distR="0" wp14:anchorId="063D97D9" wp14:editId="03F701EE">
                <wp:extent cx="842214" cy="774240"/>
                <wp:effectExtent l="0" t="0" r="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dpslogo-2011_medium.eps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214" cy="774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1D0BC5" w14:textId="77777777" w:rsidR="00B71418" w:rsidRDefault="00B71418" w:rsidP="00B71418">
    <w:pPr>
      <w:ind w:firstLine="0"/>
      <w:rPr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140932"/>
    <w:multiLevelType w:val="multilevel"/>
    <w:tmpl w:val="F372E4D2"/>
    <w:lvl w:ilvl="0">
      <w:start w:val="1"/>
      <w:numFmt w:val="upperLetter"/>
      <w:pStyle w:val="JIDPSAppendixHeading1"/>
      <w:lvlText w:val="%1."/>
      <w:lvlJc w:val="left"/>
      <w:pPr>
        <w:ind w:left="522" w:hanging="432"/>
      </w:pPr>
      <w:rPr>
        <w:rFonts w:hint="eastAsia"/>
      </w:rPr>
    </w:lvl>
    <w:lvl w:ilvl="1">
      <w:start w:val="1"/>
      <w:numFmt w:val="decimal"/>
      <w:pStyle w:val="JIDPSAppendixHeading2"/>
      <w:lvlText w:val="%1.%2."/>
      <w:lvlJc w:val="left"/>
      <w:pPr>
        <w:ind w:left="432" w:hanging="432"/>
      </w:pPr>
      <w:rPr>
        <w:rFonts w:hint="eastAsia"/>
      </w:rPr>
    </w:lvl>
    <w:lvl w:ilvl="2">
      <w:start w:val="1"/>
      <w:numFmt w:val="decimal"/>
      <w:pStyle w:val="JIDPSAppendixHeading3"/>
      <w:lvlText w:val="%1.%2.%3."/>
      <w:lvlJc w:val="left"/>
      <w:pPr>
        <w:ind w:left="432" w:hanging="432"/>
      </w:pPr>
      <w:rPr>
        <w:rFonts w:hint="eastAsia"/>
      </w:rPr>
    </w:lvl>
    <w:lvl w:ilvl="3">
      <w:start w:val="1"/>
      <w:numFmt w:val="none"/>
      <w:lvlText w:val=""/>
      <w:lvlJc w:val="left"/>
      <w:pPr>
        <w:ind w:left="432" w:hanging="432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32" w:hanging="43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32" w:hanging="43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32" w:hanging="432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2" w:hanging="432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32" w:hanging="432"/>
      </w:pPr>
      <w:rPr>
        <w:rFonts w:hint="eastAsia"/>
      </w:rPr>
    </w:lvl>
  </w:abstractNum>
  <w:abstractNum w:abstractNumId="1" w15:restartNumberingAfterBreak="0">
    <w:nsid w:val="5C365331"/>
    <w:multiLevelType w:val="hybridMultilevel"/>
    <w:tmpl w:val="5D7AABF0"/>
    <w:lvl w:ilvl="0" w:tplc="625A96DE">
      <w:start w:val="1"/>
      <w:numFmt w:val="decimal"/>
      <w:pStyle w:val="JIDPSItemized-Numbering"/>
      <w:lvlText w:val="(%1)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6E07756"/>
    <w:multiLevelType w:val="hybridMultilevel"/>
    <w:tmpl w:val="4A983190"/>
    <w:lvl w:ilvl="0" w:tplc="A7CE1000">
      <w:start w:val="1"/>
      <w:numFmt w:val="bullet"/>
      <w:pStyle w:val="JIDPSItemized-Bullet"/>
      <w:lvlText w:val="o"/>
      <w:lvlJc w:val="left"/>
      <w:pPr>
        <w:ind w:left="64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41B64"/>
    <w:multiLevelType w:val="multilevel"/>
    <w:tmpl w:val="07C46CA4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Heading2"/>
      <w:lvlText w:val="%1.%2."/>
      <w:lvlJc w:val="left"/>
      <w:pPr>
        <w:ind w:left="3546" w:hanging="576"/>
      </w:pPr>
      <w:rPr>
        <w:rFonts w:hint="eastAsia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ascii="Times New Roman" w:hAnsi="Times New Roman" w:hint="default"/>
        <w:b w:val="0"/>
        <w:i/>
        <w:sz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977611316">
    <w:abstractNumId w:val="2"/>
  </w:num>
  <w:num w:numId="2" w16cid:durableId="1142622393">
    <w:abstractNumId w:val="1"/>
  </w:num>
  <w:num w:numId="3" w16cid:durableId="1429497015">
    <w:abstractNumId w:val="3"/>
  </w:num>
  <w:num w:numId="4" w16cid:durableId="57451303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embedTrueTypeFonts/>
  <w:embedSystemFonts/>
  <w:saveSubsetFonts/>
  <w:bordersDoNotSurroundHeader/>
  <w:bordersDoNotSurroundFooter/>
  <w:proofState w:spelling="clean" w:grammar="clean"/>
  <w:attachedTemplate r:id="rId1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clickAndTypeStyle w:val="BodyText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IDPS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36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fpp2rew8d9dwaeswpzxrvtdrzxpd5dzp5v2&quot;&gt;Template&lt;record-ids&gt;&lt;item&gt;2&lt;/item&gt;&lt;/record-ids&gt;&lt;/item&gt;&lt;/Libraries&gt;"/>
  </w:docVars>
  <w:rsids>
    <w:rsidRoot w:val="00741E6B"/>
    <w:rsid w:val="000012A4"/>
    <w:rsid w:val="00005315"/>
    <w:rsid w:val="00005659"/>
    <w:rsid w:val="00013B9D"/>
    <w:rsid w:val="000200E1"/>
    <w:rsid w:val="00020988"/>
    <w:rsid w:val="00023598"/>
    <w:rsid w:val="00023618"/>
    <w:rsid w:val="00026A4B"/>
    <w:rsid w:val="0003105A"/>
    <w:rsid w:val="00032C53"/>
    <w:rsid w:val="0003479A"/>
    <w:rsid w:val="000451D8"/>
    <w:rsid w:val="0004766C"/>
    <w:rsid w:val="0004779E"/>
    <w:rsid w:val="000557B1"/>
    <w:rsid w:val="00060CED"/>
    <w:rsid w:val="00063000"/>
    <w:rsid w:val="0006472C"/>
    <w:rsid w:val="00064AF8"/>
    <w:rsid w:val="00064C59"/>
    <w:rsid w:val="00065D05"/>
    <w:rsid w:val="00066E9B"/>
    <w:rsid w:val="0006778E"/>
    <w:rsid w:val="00072A0D"/>
    <w:rsid w:val="00072BE8"/>
    <w:rsid w:val="00072F93"/>
    <w:rsid w:val="00075123"/>
    <w:rsid w:val="000819AB"/>
    <w:rsid w:val="00082122"/>
    <w:rsid w:val="000852DC"/>
    <w:rsid w:val="00085EFC"/>
    <w:rsid w:val="0008671F"/>
    <w:rsid w:val="00090133"/>
    <w:rsid w:val="000A14E1"/>
    <w:rsid w:val="000A2801"/>
    <w:rsid w:val="000A41B3"/>
    <w:rsid w:val="000A47B9"/>
    <w:rsid w:val="000A5BFE"/>
    <w:rsid w:val="000A673B"/>
    <w:rsid w:val="000A6A33"/>
    <w:rsid w:val="000B00F7"/>
    <w:rsid w:val="000B27A7"/>
    <w:rsid w:val="000B2E1E"/>
    <w:rsid w:val="000B4912"/>
    <w:rsid w:val="000B5A66"/>
    <w:rsid w:val="000B5B8C"/>
    <w:rsid w:val="000B5C36"/>
    <w:rsid w:val="000C0A9B"/>
    <w:rsid w:val="000C2EEE"/>
    <w:rsid w:val="000C3119"/>
    <w:rsid w:val="000D2573"/>
    <w:rsid w:val="000E06BF"/>
    <w:rsid w:val="000E3EF8"/>
    <w:rsid w:val="000E6FEF"/>
    <w:rsid w:val="000F25D2"/>
    <w:rsid w:val="000F2AC0"/>
    <w:rsid w:val="000F35AF"/>
    <w:rsid w:val="00106038"/>
    <w:rsid w:val="00110482"/>
    <w:rsid w:val="00116BAD"/>
    <w:rsid w:val="0012517E"/>
    <w:rsid w:val="00125D8C"/>
    <w:rsid w:val="00127280"/>
    <w:rsid w:val="001309F5"/>
    <w:rsid w:val="00134C4F"/>
    <w:rsid w:val="0013503E"/>
    <w:rsid w:val="00135441"/>
    <w:rsid w:val="0013682C"/>
    <w:rsid w:val="0013748C"/>
    <w:rsid w:val="00141AE1"/>
    <w:rsid w:val="001449C2"/>
    <w:rsid w:val="001469EF"/>
    <w:rsid w:val="00151160"/>
    <w:rsid w:val="0015593A"/>
    <w:rsid w:val="00160434"/>
    <w:rsid w:val="00162022"/>
    <w:rsid w:val="00164FF8"/>
    <w:rsid w:val="00171CFB"/>
    <w:rsid w:val="00171D73"/>
    <w:rsid w:val="0017416F"/>
    <w:rsid w:val="00176460"/>
    <w:rsid w:val="00177C7C"/>
    <w:rsid w:val="001815AE"/>
    <w:rsid w:val="00182446"/>
    <w:rsid w:val="001824C8"/>
    <w:rsid w:val="0018250F"/>
    <w:rsid w:val="00191EA2"/>
    <w:rsid w:val="00193083"/>
    <w:rsid w:val="00193A98"/>
    <w:rsid w:val="00193D5C"/>
    <w:rsid w:val="00194222"/>
    <w:rsid w:val="00194A87"/>
    <w:rsid w:val="0019507D"/>
    <w:rsid w:val="00195B94"/>
    <w:rsid w:val="00195D89"/>
    <w:rsid w:val="00196EDD"/>
    <w:rsid w:val="0019709D"/>
    <w:rsid w:val="001B2927"/>
    <w:rsid w:val="001B2C59"/>
    <w:rsid w:val="001B34C0"/>
    <w:rsid w:val="001C10EA"/>
    <w:rsid w:val="001C341F"/>
    <w:rsid w:val="001C3575"/>
    <w:rsid w:val="001C3E7B"/>
    <w:rsid w:val="001C5BD2"/>
    <w:rsid w:val="001D3240"/>
    <w:rsid w:val="001D4FC4"/>
    <w:rsid w:val="001D6EA0"/>
    <w:rsid w:val="001D76FA"/>
    <w:rsid w:val="001D7D55"/>
    <w:rsid w:val="001E50BF"/>
    <w:rsid w:val="001E5901"/>
    <w:rsid w:val="001F29FB"/>
    <w:rsid w:val="001F2DCE"/>
    <w:rsid w:val="002009E2"/>
    <w:rsid w:val="00204E08"/>
    <w:rsid w:val="002058F7"/>
    <w:rsid w:val="002079A7"/>
    <w:rsid w:val="00210F1B"/>
    <w:rsid w:val="00212373"/>
    <w:rsid w:val="00222E0E"/>
    <w:rsid w:val="002263F2"/>
    <w:rsid w:val="002402AB"/>
    <w:rsid w:val="00242E1A"/>
    <w:rsid w:val="00244C62"/>
    <w:rsid w:val="00250AC3"/>
    <w:rsid w:val="002519E8"/>
    <w:rsid w:val="0025227A"/>
    <w:rsid w:val="00256798"/>
    <w:rsid w:val="00260F22"/>
    <w:rsid w:val="0026312D"/>
    <w:rsid w:val="00263C45"/>
    <w:rsid w:val="0026648C"/>
    <w:rsid w:val="002706CC"/>
    <w:rsid w:val="00276545"/>
    <w:rsid w:val="002813F1"/>
    <w:rsid w:val="00281FF4"/>
    <w:rsid w:val="002827D8"/>
    <w:rsid w:val="00284B2D"/>
    <w:rsid w:val="00284DE8"/>
    <w:rsid w:val="00285788"/>
    <w:rsid w:val="00287ADB"/>
    <w:rsid w:val="00290F39"/>
    <w:rsid w:val="00291604"/>
    <w:rsid w:val="0029199C"/>
    <w:rsid w:val="0029333E"/>
    <w:rsid w:val="00293568"/>
    <w:rsid w:val="00297444"/>
    <w:rsid w:val="002A3C9D"/>
    <w:rsid w:val="002B02B4"/>
    <w:rsid w:val="002B3518"/>
    <w:rsid w:val="002B5C1A"/>
    <w:rsid w:val="002B7E69"/>
    <w:rsid w:val="002C241E"/>
    <w:rsid w:val="002C7726"/>
    <w:rsid w:val="002D7E2D"/>
    <w:rsid w:val="002E028F"/>
    <w:rsid w:val="002E14B8"/>
    <w:rsid w:val="002E32D9"/>
    <w:rsid w:val="002E336D"/>
    <w:rsid w:val="002F0CED"/>
    <w:rsid w:val="002F1BEE"/>
    <w:rsid w:val="002F4A8C"/>
    <w:rsid w:val="002F5116"/>
    <w:rsid w:val="002F60E2"/>
    <w:rsid w:val="002F6279"/>
    <w:rsid w:val="002F63A6"/>
    <w:rsid w:val="002F7F81"/>
    <w:rsid w:val="00302BEF"/>
    <w:rsid w:val="00304192"/>
    <w:rsid w:val="0030532A"/>
    <w:rsid w:val="003065B4"/>
    <w:rsid w:val="00310929"/>
    <w:rsid w:val="003119D4"/>
    <w:rsid w:val="00312D41"/>
    <w:rsid w:val="00315846"/>
    <w:rsid w:val="00317B0F"/>
    <w:rsid w:val="00320AF4"/>
    <w:rsid w:val="00323B30"/>
    <w:rsid w:val="003259EC"/>
    <w:rsid w:val="0033157F"/>
    <w:rsid w:val="00332976"/>
    <w:rsid w:val="00336168"/>
    <w:rsid w:val="0033785D"/>
    <w:rsid w:val="00342876"/>
    <w:rsid w:val="00344C53"/>
    <w:rsid w:val="0034753F"/>
    <w:rsid w:val="00353671"/>
    <w:rsid w:val="0035379B"/>
    <w:rsid w:val="00354885"/>
    <w:rsid w:val="003554B6"/>
    <w:rsid w:val="00362D7D"/>
    <w:rsid w:val="003723C0"/>
    <w:rsid w:val="00372B44"/>
    <w:rsid w:val="003743B3"/>
    <w:rsid w:val="00376DE4"/>
    <w:rsid w:val="003805DC"/>
    <w:rsid w:val="00380DC0"/>
    <w:rsid w:val="00381C0B"/>
    <w:rsid w:val="00382653"/>
    <w:rsid w:val="00383754"/>
    <w:rsid w:val="00392719"/>
    <w:rsid w:val="003A215C"/>
    <w:rsid w:val="003A22A1"/>
    <w:rsid w:val="003A2BA8"/>
    <w:rsid w:val="003A56C5"/>
    <w:rsid w:val="003A7626"/>
    <w:rsid w:val="003B26C8"/>
    <w:rsid w:val="003C32B7"/>
    <w:rsid w:val="003C63B9"/>
    <w:rsid w:val="003C6A41"/>
    <w:rsid w:val="003D23D3"/>
    <w:rsid w:val="003D2E37"/>
    <w:rsid w:val="003D373A"/>
    <w:rsid w:val="003D4586"/>
    <w:rsid w:val="003D643C"/>
    <w:rsid w:val="004025E2"/>
    <w:rsid w:val="00404D3E"/>
    <w:rsid w:val="0041145F"/>
    <w:rsid w:val="00415E43"/>
    <w:rsid w:val="00416504"/>
    <w:rsid w:val="004166E1"/>
    <w:rsid w:val="00417484"/>
    <w:rsid w:val="004241D9"/>
    <w:rsid w:val="00424B5E"/>
    <w:rsid w:val="00431390"/>
    <w:rsid w:val="00432AA4"/>
    <w:rsid w:val="0043317C"/>
    <w:rsid w:val="004379C6"/>
    <w:rsid w:val="00442A5C"/>
    <w:rsid w:val="0044308B"/>
    <w:rsid w:val="00445660"/>
    <w:rsid w:val="004468F6"/>
    <w:rsid w:val="00447172"/>
    <w:rsid w:val="00450312"/>
    <w:rsid w:val="00450DC1"/>
    <w:rsid w:val="004515DA"/>
    <w:rsid w:val="00455C12"/>
    <w:rsid w:val="0045634F"/>
    <w:rsid w:val="004646B1"/>
    <w:rsid w:val="00464BAB"/>
    <w:rsid w:val="00466743"/>
    <w:rsid w:val="00467635"/>
    <w:rsid w:val="00470A44"/>
    <w:rsid w:val="0047102D"/>
    <w:rsid w:val="00472349"/>
    <w:rsid w:val="00477101"/>
    <w:rsid w:val="00477CA1"/>
    <w:rsid w:val="00477D36"/>
    <w:rsid w:val="004803D8"/>
    <w:rsid w:val="00480E96"/>
    <w:rsid w:val="004905FE"/>
    <w:rsid w:val="004940F4"/>
    <w:rsid w:val="0049515B"/>
    <w:rsid w:val="00497BB5"/>
    <w:rsid w:val="00497C20"/>
    <w:rsid w:val="004A4BDD"/>
    <w:rsid w:val="004B3A50"/>
    <w:rsid w:val="004B4FF4"/>
    <w:rsid w:val="004B58FE"/>
    <w:rsid w:val="004C11D4"/>
    <w:rsid w:val="004C3120"/>
    <w:rsid w:val="004C49E7"/>
    <w:rsid w:val="004C4D54"/>
    <w:rsid w:val="004D357A"/>
    <w:rsid w:val="004D7AEB"/>
    <w:rsid w:val="004E3F60"/>
    <w:rsid w:val="004E4286"/>
    <w:rsid w:val="004F089A"/>
    <w:rsid w:val="004F2E77"/>
    <w:rsid w:val="00502F96"/>
    <w:rsid w:val="00512A2D"/>
    <w:rsid w:val="00513FFB"/>
    <w:rsid w:val="00514FAF"/>
    <w:rsid w:val="005151EB"/>
    <w:rsid w:val="00515B09"/>
    <w:rsid w:val="00533E2F"/>
    <w:rsid w:val="00535646"/>
    <w:rsid w:val="00537B3E"/>
    <w:rsid w:val="00550EEE"/>
    <w:rsid w:val="00551B37"/>
    <w:rsid w:val="00554A26"/>
    <w:rsid w:val="005665C9"/>
    <w:rsid w:val="00567D08"/>
    <w:rsid w:val="00570496"/>
    <w:rsid w:val="00571518"/>
    <w:rsid w:val="00575564"/>
    <w:rsid w:val="00576563"/>
    <w:rsid w:val="005800DD"/>
    <w:rsid w:val="00580918"/>
    <w:rsid w:val="00580FFE"/>
    <w:rsid w:val="005811CD"/>
    <w:rsid w:val="00582857"/>
    <w:rsid w:val="00584415"/>
    <w:rsid w:val="00585750"/>
    <w:rsid w:val="00592079"/>
    <w:rsid w:val="00595A80"/>
    <w:rsid w:val="00597392"/>
    <w:rsid w:val="005A0E84"/>
    <w:rsid w:val="005A1B0B"/>
    <w:rsid w:val="005A1E73"/>
    <w:rsid w:val="005A3C2A"/>
    <w:rsid w:val="005A5141"/>
    <w:rsid w:val="005A6BA8"/>
    <w:rsid w:val="005B0CB0"/>
    <w:rsid w:val="005B1445"/>
    <w:rsid w:val="005B1A7E"/>
    <w:rsid w:val="005B2523"/>
    <w:rsid w:val="005B517E"/>
    <w:rsid w:val="005B7272"/>
    <w:rsid w:val="005B73F3"/>
    <w:rsid w:val="005B7877"/>
    <w:rsid w:val="005C19ED"/>
    <w:rsid w:val="005C4995"/>
    <w:rsid w:val="005C6406"/>
    <w:rsid w:val="005C7112"/>
    <w:rsid w:val="005D30B9"/>
    <w:rsid w:val="005D412C"/>
    <w:rsid w:val="005D64FC"/>
    <w:rsid w:val="005D6A05"/>
    <w:rsid w:val="005D6A9E"/>
    <w:rsid w:val="005E136E"/>
    <w:rsid w:val="005E28EA"/>
    <w:rsid w:val="005E47C4"/>
    <w:rsid w:val="005E7272"/>
    <w:rsid w:val="005F1A3D"/>
    <w:rsid w:val="005F1A42"/>
    <w:rsid w:val="005F2404"/>
    <w:rsid w:val="005F42CE"/>
    <w:rsid w:val="0060446B"/>
    <w:rsid w:val="00604D56"/>
    <w:rsid w:val="00610609"/>
    <w:rsid w:val="00610F0B"/>
    <w:rsid w:val="00612C56"/>
    <w:rsid w:val="00613C61"/>
    <w:rsid w:val="00614807"/>
    <w:rsid w:val="00614BB6"/>
    <w:rsid w:val="00616491"/>
    <w:rsid w:val="0061705B"/>
    <w:rsid w:val="00621271"/>
    <w:rsid w:val="00621434"/>
    <w:rsid w:val="00622821"/>
    <w:rsid w:val="00624520"/>
    <w:rsid w:val="00625DFF"/>
    <w:rsid w:val="00630103"/>
    <w:rsid w:val="006315BF"/>
    <w:rsid w:val="00635B87"/>
    <w:rsid w:val="00640158"/>
    <w:rsid w:val="00641208"/>
    <w:rsid w:val="00643A3D"/>
    <w:rsid w:val="00644311"/>
    <w:rsid w:val="00651896"/>
    <w:rsid w:val="00653DF3"/>
    <w:rsid w:val="006559FE"/>
    <w:rsid w:val="006560E6"/>
    <w:rsid w:val="00656607"/>
    <w:rsid w:val="00656CE4"/>
    <w:rsid w:val="0065769C"/>
    <w:rsid w:val="00666D2B"/>
    <w:rsid w:val="00667925"/>
    <w:rsid w:val="006704A7"/>
    <w:rsid w:val="00671B93"/>
    <w:rsid w:val="00672F0C"/>
    <w:rsid w:val="00674A2C"/>
    <w:rsid w:val="0067512E"/>
    <w:rsid w:val="006772A5"/>
    <w:rsid w:val="00685780"/>
    <w:rsid w:val="006859B0"/>
    <w:rsid w:val="006877FD"/>
    <w:rsid w:val="00687DFA"/>
    <w:rsid w:val="006913DE"/>
    <w:rsid w:val="00692E59"/>
    <w:rsid w:val="006941EF"/>
    <w:rsid w:val="006A0EB7"/>
    <w:rsid w:val="006A721C"/>
    <w:rsid w:val="006A7275"/>
    <w:rsid w:val="006A77CA"/>
    <w:rsid w:val="006B11F2"/>
    <w:rsid w:val="006B219C"/>
    <w:rsid w:val="006B43E9"/>
    <w:rsid w:val="006B5F60"/>
    <w:rsid w:val="006C0842"/>
    <w:rsid w:val="006C35C4"/>
    <w:rsid w:val="006C79A9"/>
    <w:rsid w:val="006D291E"/>
    <w:rsid w:val="006D3449"/>
    <w:rsid w:val="006D3B0A"/>
    <w:rsid w:val="006D6FDA"/>
    <w:rsid w:val="006E08A1"/>
    <w:rsid w:val="006E34B9"/>
    <w:rsid w:val="006E3811"/>
    <w:rsid w:val="006E3E52"/>
    <w:rsid w:val="006E411C"/>
    <w:rsid w:val="006E5054"/>
    <w:rsid w:val="006F0D0D"/>
    <w:rsid w:val="006F1F6F"/>
    <w:rsid w:val="006F3717"/>
    <w:rsid w:val="00700BE5"/>
    <w:rsid w:val="0070386C"/>
    <w:rsid w:val="007048A1"/>
    <w:rsid w:val="00704F87"/>
    <w:rsid w:val="007105DA"/>
    <w:rsid w:val="00711239"/>
    <w:rsid w:val="00711A04"/>
    <w:rsid w:val="00715AD9"/>
    <w:rsid w:val="00717A07"/>
    <w:rsid w:val="007213EB"/>
    <w:rsid w:val="007222E7"/>
    <w:rsid w:val="007240F0"/>
    <w:rsid w:val="00726F65"/>
    <w:rsid w:val="00732F3E"/>
    <w:rsid w:val="00733137"/>
    <w:rsid w:val="00741E6B"/>
    <w:rsid w:val="007428EF"/>
    <w:rsid w:val="0074364D"/>
    <w:rsid w:val="00747098"/>
    <w:rsid w:val="0075056D"/>
    <w:rsid w:val="007505E1"/>
    <w:rsid w:val="007530F0"/>
    <w:rsid w:val="00754658"/>
    <w:rsid w:val="007550C9"/>
    <w:rsid w:val="00756533"/>
    <w:rsid w:val="00765AF3"/>
    <w:rsid w:val="00766DFD"/>
    <w:rsid w:val="00773217"/>
    <w:rsid w:val="007768EB"/>
    <w:rsid w:val="007773E7"/>
    <w:rsid w:val="00780751"/>
    <w:rsid w:val="0078608E"/>
    <w:rsid w:val="0078639E"/>
    <w:rsid w:val="00787A54"/>
    <w:rsid w:val="00794D08"/>
    <w:rsid w:val="007A0A8F"/>
    <w:rsid w:val="007A398A"/>
    <w:rsid w:val="007A53EB"/>
    <w:rsid w:val="007A6369"/>
    <w:rsid w:val="007A79D7"/>
    <w:rsid w:val="007B233F"/>
    <w:rsid w:val="007B3E90"/>
    <w:rsid w:val="007B62C1"/>
    <w:rsid w:val="007C28AD"/>
    <w:rsid w:val="007C369F"/>
    <w:rsid w:val="007C516C"/>
    <w:rsid w:val="007C6091"/>
    <w:rsid w:val="007D0E09"/>
    <w:rsid w:val="007D0F95"/>
    <w:rsid w:val="007D32A0"/>
    <w:rsid w:val="007D4097"/>
    <w:rsid w:val="007D4ED4"/>
    <w:rsid w:val="007D52DF"/>
    <w:rsid w:val="007E3772"/>
    <w:rsid w:val="007E3810"/>
    <w:rsid w:val="007E3F28"/>
    <w:rsid w:val="007E562F"/>
    <w:rsid w:val="008006B3"/>
    <w:rsid w:val="0080659C"/>
    <w:rsid w:val="00810A07"/>
    <w:rsid w:val="00812E67"/>
    <w:rsid w:val="0081384C"/>
    <w:rsid w:val="00815CAA"/>
    <w:rsid w:val="00817C61"/>
    <w:rsid w:val="008254BA"/>
    <w:rsid w:val="008265E0"/>
    <w:rsid w:val="00836543"/>
    <w:rsid w:val="00836D91"/>
    <w:rsid w:val="0084181C"/>
    <w:rsid w:val="0084182A"/>
    <w:rsid w:val="008449DE"/>
    <w:rsid w:val="00845C69"/>
    <w:rsid w:val="00847397"/>
    <w:rsid w:val="008517AC"/>
    <w:rsid w:val="00851E00"/>
    <w:rsid w:val="00851E43"/>
    <w:rsid w:val="008542C0"/>
    <w:rsid w:val="0085592A"/>
    <w:rsid w:val="00856365"/>
    <w:rsid w:val="00860747"/>
    <w:rsid w:val="00860F27"/>
    <w:rsid w:val="008625A1"/>
    <w:rsid w:val="0086471F"/>
    <w:rsid w:val="008652E1"/>
    <w:rsid w:val="00865A18"/>
    <w:rsid w:val="00865C7B"/>
    <w:rsid w:val="008715B1"/>
    <w:rsid w:val="00872DE7"/>
    <w:rsid w:val="008779CB"/>
    <w:rsid w:val="00880026"/>
    <w:rsid w:val="00881E08"/>
    <w:rsid w:val="00882BD4"/>
    <w:rsid w:val="00883A59"/>
    <w:rsid w:val="00884A1D"/>
    <w:rsid w:val="00886C68"/>
    <w:rsid w:val="00891765"/>
    <w:rsid w:val="008927DF"/>
    <w:rsid w:val="00892931"/>
    <w:rsid w:val="00894B3D"/>
    <w:rsid w:val="008B736B"/>
    <w:rsid w:val="008C23BF"/>
    <w:rsid w:val="008C2426"/>
    <w:rsid w:val="008C6C2F"/>
    <w:rsid w:val="008C715C"/>
    <w:rsid w:val="008D2294"/>
    <w:rsid w:val="008D299E"/>
    <w:rsid w:val="008D370D"/>
    <w:rsid w:val="008D4169"/>
    <w:rsid w:val="008D59F6"/>
    <w:rsid w:val="008D6DC6"/>
    <w:rsid w:val="008D7525"/>
    <w:rsid w:val="008E1D87"/>
    <w:rsid w:val="008E3BD0"/>
    <w:rsid w:val="008E4E36"/>
    <w:rsid w:val="008E6A97"/>
    <w:rsid w:val="008F10D5"/>
    <w:rsid w:val="0090061E"/>
    <w:rsid w:val="00902076"/>
    <w:rsid w:val="00902177"/>
    <w:rsid w:val="00905F74"/>
    <w:rsid w:val="00911876"/>
    <w:rsid w:val="00912AE8"/>
    <w:rsid w:val="0091506A"/>
    <w:rsid w:val="009152B8"/>
    <w:rsid w:val="00915557"/>
    <w:rsid w:val="00917943"/>
    <w:rsid w:val="00921CB7"/>
    <w:rsid w:val="00927068"/>
    <w:rsid w:val="00930652"/>
    <w:rsid w:val="009330BE"/>
    <w:rsid w:val="00936211"/>
    <w:rsid w:val="0093725B"/>
    <w:rsid w:val="00937592"/>
    <w:rsid w:val="00940686"/>
    <w:rsid w:val="009540A5"/>
    <w:rsid w:val="0095440C"/>
    <w:rsid w:val="009557C3"/>
    <w:rsid w:val="00956A1F"/>
    <w:rsid w:val="00962125"/>
    <w:rsid w:val="00970617"/>
    <w:rsid w:val="009764CD"/>
    <w:rsid w:val="00977A45"/>
    <w:rsid w:val="00986454"/>
    <w:rsid w:val="00993DF4"/>
    <w:rsid w:val="009944C4"/>
    <w:rsid w:val="00995EE9"/>
    <w:rsid w:val="009A0AFA"/>
    <w:rsid w:val="009A3027"/>
    <w:rsid w:val="009A5F64"/>
    <w:rsid w:val="009A7347"/>
    <w:rsid w:val="009B31B6"/>
    <w:rsid w:val="009B33AF"/>
    <w:rsid w:val="009B3C34"/>
    <w:rsid w:val="009B4D8B"/>
    <w:rsid w:val="009B4F8E"/>
    <w:rsid w:val="009B6BB2"/>
    <w:rsid w:val="009C0A91"/>
    <w:rsid w:val="009C2DC1"/>
    <w:rsid w:val="009C4197"/>
    <w:rsid w:val="009C619B"/>
    <w:rsid w:val="009D01AC"/>
    <w:rsid w:val="009D2273"/>
    <w:rsid w:val="009E0EAB"/>
    <w:rsid w:val="009E121A"/>
    <w:rsid w:val="009E13EA"/>
    <w:rsid w:val="009E4CB1"/>
    <w:rsid w:val="009F1C3D"/>
    <w:rsid w:val="009F20F8"/>
    <w:rsid w:val="009F2739"/>
    <w:rsid w:val="009F4102"/>
    <w:rsid w:val="009F43C4"/>
    <w:rsid w:val="009F4B55"/>
    <w:rsid w:val="009F548F"/>
    <w:rsid w:val="00A06D42"/>
    <w:rsid w:val="00A1448E"/>
    <w:rsid w:val="00A14515"/>
    <w:rsid w:val="00A1621D"/>
    <w:rsid w:val="00A1716B"/>
    <w:rsid w:val="00A200E4"/>
    <w:rsid w:val="00A208DD"/>
    <w:rsid w:val="00A20A48"/>
    <w:rsid w:val="00A21FA9"/>
    <w:rsid w:val="00A232C7"/>
    <w:rsid w:val="00A26EEB"/>
    <w:rsid w:val="00A30D3B"/>
    <w:rsid w:val="00A35E2F"/>
    <w:rsid w:val="00A370D6"/>
    <w:rsid w:val="00A378C6"/>
    <w:rsid w:val="00A428E1"/>
    <w:rsid w:val="00A51BDE"/>
    <w:rsid w:val="00A55482"/>
    <w:rsid w:val="00A72BD4"/>
    <w:rsid w:val="00A741AA"/>
    <w:rsid w:val="00A77CDE"/>
    <w:rsid w:val="00A83364"/>
    <w:rsid w:val="00A85D7B"/>
    <w:rsid w:val="00A86EBC"/>
    <w:rsid w:val="00A87239"/>
    <w:rsid w:val="00A942C2"/>
    <w:rsid w:val="00A949E9"/>
    <w:rsid w:val="00AA179A"/>
    <w:rsid w:val="00AA1862"/>
    <w:rsid w:val="00AA3669"/>
    <w:rsid w:val="00AA7A64"/>
    <w:rsid w:val="00AB22C7"/>
    <w:rsid w:val="00AB38E3"/>
    <w:rsid w:val="00AB3F60"/>
    <w:rsid w:val="00AB5C8F"/>
    <w:rsid w:val="00AB78EB"/>
    <w:rsid w:val="00AC3FD9"/>
    <w:rsid w:val="00AC47C3"/>
    <w:rsid w:val="00AC5041"/>
    <w:rsid w:val="00AC575B"/>
    <w:rsid w:val="00AD1556"/>
    <w:rsid w:val="00AD4001"/>
    <w:rsid w:val="00AD7F88"/>
    <w:rsid w:val="00AE1AC0"/>
    <w:rsid w:val="00AE4615"/>
    <w:rsid w:val="00AE5B9C"/>
    <w:rsid w:val="00AE65F0"/>
    <w:rsid w:val="00AE78B9"/>
    <w:rsid w:val="00AF1389"/>
    <w:rsid w:val="00AF31B5"/>
    <w:rsid w:val="00AF4690"/>
    <w:rsid w:val="00AF739A"/>
    <w:rsid w:val="00B0204A"/>
    <w:rsid w:val="00B03B70"/>
    <w:rsid w:val="00B07330"/>
    <w:rsid w:val="00B07FC6"/>
    <w:rsid w:val="00B1066A"/>
    <w:rsid w:val="00B119AC"/>
    <w:rsid w:val="00B1367B"/>
    <w:rsid w:val="00B1453F"/>
    <w:rsid w:val="00B15B48"/>
    <w:rsid w:val="00B2005C"/>
    <w:rsid w:val="00B203EB"/>
    <w:rsid w:val="00B226FF"/>
    <w:rsid w:val="00B25499"/>
    <w:rsid w:val="00B26852"/>
    <w:rsid w:val="00B27AA1"/>
    <w:rsid w:val="00B30DE3"/>
    <w:rsid w:val="00B31F17"/>
    <w:rsid w:val="00B31FE1"/>
    <w:rsid w:val="00B34EDB"/>
    <w:rsid w:val="00B371EE"/>
    <w:rsid w:val="00B37326"/>
    <w:rsid w:val="00B37327"/>
    <w:rsid w:val="00B526E0"/>
    <w:rsid w:val="00B56AE9"/>
    <w:rsid w:val="00B60630"/>
    <w:rsid w:val="00B63307"/>
    <w:rsid w:val="00B66384"/>
    <w:rsid w:val="00B66E21"/>
    <w:rsid w:val="00B71418"/>
    <w:rsid w:val="00B73DA8"/>
    <w:rsid w:val="00B74804"/>
    <w:rsid w:val="00B74892"/>
    <w:rsid w:val="00B74B8E"/>
    <w:rsid w:val="00B75B59"/>
    <w:rsid w:val="00B7652C"/>
    <w:rsid w:val="00B80EC7"/>
    <w:rsid w:val="00B82FA2"/>
    <w:rsid w:val="00B83ACD"/>
    <w:rsid w:val="00B87D1A"/>
    <w:rsid w:val="00B912B7"/>
    <w:rsid w:val="00B91A59"/>
    <w:rsid w:val="00B942DB"/>
    <w:rsid w:val="00B96A6E"/>
    <w:rsid w:val="00B97C25"/>
    <w:rsid w:val="00BA0F00"/>
    <w:rsid w:val="00BA277F"/>
    <w:rsid w:val="00BA3F72"/>
    <w:rsid w:val="00BA425F"/>
    <w:rsid w:val="00BA585A"/>
    <w:rsid w:val="00BB0603"/>
    <w:rsid w:val="00BB0E9F"/>
    <w:rsid w:val="00BB1A8C"/>
    <w:rsid w:val="00BB3B0D"/>
    <w:rsid w:val="00BB4128"/>
    <w:rsid w:val="00BB68E4"/>
    <w:rsid w:val="00BB6DA3"/>
    <w:rsid w:val="00BB7588"/>
    <w:rsid w:val="00BC1336"/>
    <w:rsid w:val="00BC74DE"/>
    <w:rsid w:val="00BD6043"/>
    <w:rsid w:val="00BD6F04"/>
    <w:rsid w:val="00BE20B1"/>
    <w:rsid w:val="00BE356E"/>
    <w:rsid w:val="00BE3E6F"/>
    <w:rsid w:val="00BF06EF"/>
    <w:rsid w:val="00BF5954"/>
    <w:rsid w:val="00BF699E"/>
    <w:rsid w:val="00C01D57"/>
    <w:rsid w:val="00C029F4"/>
    <w:rsid w:val="00C036DD"/>
    <w:rsid w:val="00C047E0"/>
    <w:rsid w:val="00C07EF6"/>
    <w:rsid w:val="00C119C7"/>
    <w:rsid w:val="00C1517F"/>
    <w:rsid w:val="00C16C3D"/>
    <w:rsid w:val="00C204FB"/>
    <w:rsid w:val="00C25E0E"/>
    <w:rsid w:val="00C27716"/>
    <w:rsid w:val="00C36E0A"/>
    <w:rsid w:val="00C376F4"/>
    <w:rsid w:val="00C37B58"/>
    <w:rsid w:val="00C42CA4"/>
    <w:rsid w:val="00C46ABA"/>
    <w:rsid w:val="00C51877"/>
    <w:rsid w:val="00C601AF"/>
    <w:rsid w:val="00C640B7"/>
    <w:rsid w:val="00C648A1"/>
    <w:rsid w:val="00C7466F"/>
    <w:rsid w:val="00C83C91"/>
    <w:rsid w:val="00C86756"/>
    <w:rsid w:val="00C93AF7"/>
    <w:rsid w:val="00C95768"/>
    <w:rsid w:val="00C95978"/>
    <w:rsid w:val="00C9671A"/>
    <w:rsid w:val="00CA68B8"/>
    <w:rsid w:val="00CB286B"/>
    <w:rsid w:val="00CB54BD"/>
    <w:rsid w:val="00CB7088"/>
    <w:rsid w:val="00CC09E1"/>
    <w:rsid w:val="00CC1EDA"/>
    <w:rsid w:val="00CC3904"/>
    <w:rsid w:val="00CD146C"/>
    <w:rsid w:val="00CE2B4A"/>
    <w:rsid w:val="00CF1154"/>
    <w:rsid w:val="00CF6212"/>
    <w:rsid w:val="00D067B6"/>
    <w:rsid w:val="00D14CBA"/>
    <w:rsid w:val="00D21294"/>
    <w:rsid w:val="00D2257C"/>
    <w:rsid w:val="00D24171"/>
    <w:rsid w:val="00D31281"/>
    <w:rsid w:val="00D47D7C"/>
    <w:rsid w:val="00D570A7"/>
    <w:rsid w:val="00D572AC"/>
    <w:rsid w:val="00D62010"/>
    <w:rsid w:val="00D628C6"/>
    <w:rsid w:val="00D630A5"/>
    <w:rsid w:val="00D631A2"/>
    <w:rsid w:val="00D755CA"/>
    <w:rsid w:val="00D760B9"/>
    <w:rsid w:val="00D763F6"/>
    <w:rsid w:val="00D76510"/>
    <w:rsid w:val="00D775AF"/>
    <w:rsid w:val="00D8261D"/>
    <w:rsid w:val="00D84FC9"/>
    <w:rsid w:val="00D85563"/>
    <w:rsid w:val="00D867A9"/>
    <w:rsid w:val="00D90BC6"/>
    <w:rsid w:val="00D94D73"/>
    <w:rsid w:val="00DA7C0A"/>
    <w:rsid w:val="00DB0E08"/>
    <w:rsid w:val="00DB1066"/>
    <w:rsid w:val="00DB4393"/>
    <w:rsid w:val="00DB5E43"/>
    <w:rsid w:val="00DC1AAC"/>
    <w:rsid w:val="00DC1BC1"/>
    <w:rsid w:val="00DC3E9C"/>
    <w:rsid w:val="00DC4E0F"/>
    <w:rsid w:val="00DC549F"/>
    <w:rsid w:val="00DC6423"/>
    <w:rsid w:val="00DC6815"/>
    <w:rsid w:val="00DD2C75"/>
    <w:rsid w:val="00DE0386"/>
    <w:rsid w:val="00DE0D62"/>
    <w:rsid w:val="00DE2250"/>
    <w:rsid w:val="00DE2A37"/>
    <w:rsid w:val="00DE2D21"/>
    <w:rsid w:val="00DF3B73"/>
    <w:rsid w:val="00DF3D21"/>
    <w:rsid w:val="00E035EA"/>
    <w:rsid w:val="00E072A1"/>
    <w:rsid w:val="00E10245"/>
    <w:rsid w:val="00E13B48"/>
    <w:rsid w:val="00E14C21"/>
    <w:rsid w:val="00E150BD"/>
    <w:rsid w:val="00E1555A"/>
    <w:rsid w:val="00E1558D"/>
    <w:rsid w:val="00E15ADE"/>
    <w:rsid w:val="00E22F7C"/>
    <w:rsid w:val="00E2559D"/>
    <w:rsid w:val="00E256EB"/>
    <w:rsid w:val="00E307A7"/>
    <w:rsid w:val="00E33636"/>
    <w:rsid w:val="00E346BE"/>
    <w:rsid w:val="00E4032C"/>
    <w:rsid w:val="00E41307"/>
    <w:rsid w:val="00E450F5"/>
    <w:rsid w:val="00E45A65"/>
    <w:rsid w:val="00E45C9E"/>
    <w:rsid w:val="00E47103"/>
    <w:rsid w:val="00E50313"/>
    <w:rsid w:val="00E50D13"/>
    <w:rsid w:val="00E54F85"/>
    <w:rsid w:val="00E54FFC"/>
    <w:rsid w:val="00E55410"/>
    <w:rsid w:val="00E5569A"/>
    <w:rsid w:val="00E55715"/>
    <w:rsid w:val="00E6097C"/>
    <w:rsid w:val="00E64A6D"/>
    <w:rsid w:val="00E64D4F"/>
    <w:rsid w:val="00E71BDC"/>
    <w:rsid w:val="00E80D17"/>
    <w:rsid w:val="00E847A6"/>
    <w:rsid w:val="00E84B0D"/>
    <w:rsid w:val="00E8523E"/>
    <w:rsid w:val="00E87069"/>
    <w:rsid w:val="00E96BCD"/>
    <w:rsid w:val="00EA0199"/>
    <w:rsid w:val="00EA3CEF"/>
    <w:rsid w:val="00EA485E"/>
    <w:rsid w:val="00EA5163"/>
    <w:rsid w:val="00EA7ADC"/>
    <w:rsid w:val="00EB222F"/>
    <w:rsid w:val="00EB23B8"/>
    <w:rsid w:val="00EB4D8F"/>
    <w:rsid w:val="00EB6F25"/>
    <w:rsid w:val="00EB7C23"/>
    <w:rsid w:val="00EC2B8F"/>
    <w:rsid w:val="00EC3EFD"/>
    <w:rsid w:val="00ED4111"/>
    <w:rsid w:val="00ED50D4"/>
    <w:rsid w:val="00EE04C8"/>
    <w:rsid w:val="00EE4B59"/>
    <w:rsid w:val="00EE56B4"/>
    <w:rsid w:val="00EE5D6D"/>
    <w:rsid w:val="00EF22D6"/>
    <w:rsid w:val="00EF72F2"/>
    <w:rsid w:val="00F0055B"/>
    <w:rsid w:val="00F03D51"/>
    <w:rsid w:val="00F04A5F"/>
    <w:rsid w:val="00F05385"/>
    <w:rsid w:val="00F06C13"/>
    <w:rsid w:val="00F10BA7"/>
    <w:rsid w:val="00F11354"/>
    <w:rsid w:val="00F15650"/>
    <w:rsid w:val="00F161B3"/>
    <w:rsid w:val="00F2030E"/>
    <w:rsid w:val="00F2152D"/>
    <w:rsid w:val="00F22DAE"/>
    <w:rsid w:val="00F24025"/>
    <w:rsid w:val="00F25ADA"/>
    <w:rsid w:val="00F261E1"/>
    <w:rsid w:val="00F26974"/>
    <w:rsid w:val="00F32DE3"/>
    <w:rsid w:val="00F340DA"/>
    <w:rsid w:val="00F346B4"/>
    <w:rsid w:val="00F3655A"/>
    <w:rsid w:val="00F4297E"/>
    <w:rsid w:val="00F44556"/>
    <w:rsid w:val="00F45CC5"/>
    <w:rsid w:val="00F500DF"/>
    <w:rsid w:val="00F604D2"/>
    <w:rsid w:val="00F67241"/>
    <w:rsid w:val="00F70098"/>
    <w:rsid w:val="00F76F09"/>
    <w:rsid w:val="00F7754B"/>
    <w:rsid w:val="00F84938"/>
    <w:rsid w:val="00F92C2D"/>
    <w:rsid w:val="00F92C3E"/>
    <w:rsid w:val="00F95D61"/>
    <w:rsid w:val="00F96090"/>
    <w:rsid w:val="00FB19A9"/>
    <w:rsid w:val="00FB2B7A"/>
    <w:rsid w:val="00FB6468"/>
    <w:rsid w:val="00FB6938"/>
    <w:rsid w:val="00FC3DA9"/>
    <w:rsid w:val="00FC6305"/>
    <w:rsid w:val="00FD158E"/>
    <w:rsid w:val="00FD1EE6"/>
    <w:rsid w:val="00FD360B"/>
    <w:rsid w:val="00FD6F34"/>
    <w:rsid w:val="00FE2F7E"/>
    <w:rsid w:val="00FE5859"/>
    <w:rsid w:val="00FE593C"/>
    <w:rsid w:val="00FF0DB7"/>
    <w:rsid w:val="00FF1349"/>
    <w:rsid w:val="00FF20A9"/>
    <w:rsid w:val="00FF39C3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D4C36DA"/>
  <w15:docId w15:val="{39D9463A-CD52-1B42-96D0-9B46F686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CA" w:eastAsia="en-CA" w:bidi="ar-SA"/>
      </w:rPr>
    </w:rPrDefault>
    <w:pPrDefault/>
  </w:docDefaults>
  <w:latentStyles w:defLockedState="1" w:defUIPriority="0" w:defSemiHidden="0" w:defUnhideWhenUsed="0" w:defQFormat="0" w:count="376">
    <w:lsdException w:name="Normal" w:locked="0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nhideWhenUsed="1"/>
    <w:lsdException w:name="toc 2" w:locked="0" w:semiHidden="1" w:unhideWhenUsed="1"/>
    <w:lsdException w:name="toc 3" w:locked="0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99" w:unhideWhenUsed="1"/>
    <w:lsdException w:name="footer" w:locked="0" w:semiHidden="1" w:unhideWhenUsed="1"/>
    <w:lsdException w:name="index heading" w:semiHidden="1" w:unhideWhenUsed="1"/>
    <w:lsdException w:name="caption" w:locked="0" w:semiHidden="1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semiHidden="1" w:unhideWhenUsed="1"/>
    <w:lsdException w:name="endnote reference" w:locked="0" w:semiHidden="1" w:unhideWhenUsed="1"/>
    <w:lsdException w:name="endnote text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locked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0" w:semiHidden="1" w:unhideWhenUsed="1"/>
    <w:lsdException w:name="Hyperlink" w:locked="0" w:semiHidden="1" w:unhideWhenUsed="1"/>
    <w:lsdException w:name="FollowedHyperlink" w:semiHidden="1" w:unhideWhenUsed="1"/>
    <w:lsdException w:name="Emphasis" w:uiPriority="20" w:qFormat="1"/>
    <w:lsdException w:name="Document Map" w:locked="0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locked="0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rsid w:val="002827D8"/>
    <w:pPr>
      <w:kinsoku w:val="0"/>
      <w:ind w:firstLine="288"/>
      <w:jc w:val="both"/>
    </w:pPr>
    <w:rPr>
      <w:rFonts w:eastAsia="Arial Unicode MS"/>
      <w:sz w:val="22"/>
      <w:szCs w:val="24"/>
      <w:lang w:val="en-GB" w:eastAsia="en-US"/>
    </w:rPr>
  </w:style>
  <w:style w:type="paragraph" w:styleId="Heading1">
    <w:name w:val="heading 1"/>
    <w:aliases w:val="[JIDPS] Heading 1"/>
    <w:basedOn w:val="BodyText"/>
    <w:next w:val="BodyText"/>
    <w:link w:val="Heading1Char"/>
    <w:qFormat/>
    <w:rsid w:val="009540A5"/>
    <w:pPr>
      <w:keepNext/>
      <w:numPr>
        <w:numId w:val="3"/>
      </w:numPr>
      <w:snapToGrid w:val="0"/>
      <w:spacing w:before="360" w:after="120"/>
      <w:jc w:val="left"/>
      <w:outlineLvl w:val="0"/>
    </w:pPr>
    <w:rPr>
      <w:rFonts w:cs="Arial"/>
      <w:b/>
      <w:bCs/>
      <w:kern w:val="32"/>
      <w:sz w:val="24"/>
    </w:rPr>
  </w:style>
  <w:style w:type="paragraph" w:styleId="Heading2">
    <w:name w:val="heading 2"/>
    <w:aliases w:val="[JIDPS] Heading 2"/>
    <w:basedOn w:val="BodyText"/>
    <w:next w:val="BodyText"/>
    <w:link w:val="Heading2Char"/>
    <w:qFormat/>
    <w:rsid w:val="009540A5"/>
    <w:pPr>
      <w:keepNext/>
      <w:numPr>
        <w:ilvl w:val="1"/>
        <w:numId w:val="3"/>
      </w:numPr>
      <w:spacing w:before="240" w:after="120"/>
      <w:ind w:left="576"/>
      <w:jc w:val="left"/>
      <w:outlineLvl w:val="1"/>
    </w:pPr>
    <w:rPr>
      <w:rFonts w:cs="Arial"/>
      <w:b/>
      <w:bCs/>
      <w:szCs w:val="28"/>
    </w:rPr>
  </w:style>
  <w:style w:type="paragraph" w:styleId="Heading3">
    <w:name w:val="heading 3"/>
    <w:aliases w:val="[JIDPS] Heading 3"/>
    <w:basedOn w:val="BodyText"/>
    <w:next w:val="BodyText"/>
    <w:link w:val="Heading3Char"/>
    <w:autoRedefine/>
    <w:qFormat/>
    <w:rsid w:val="005B0CB0"/>
    <w:pPr>
      <w:keepNext/>
      <w:numPr>
        <w:ilvl w:val="2"/>
        <w:numId w:val="3"/>
      </w:numPr>
      <w:spacing w:before="240" w:after="120"/>
      <w:jc w:val="left"/>
      <w:outlineLvl w:val="2"/>
    </w:pPr>
    <w:rPr>
      <w:b/>
      <w:bCs/>
      <w:i/>
      <w:szCs w:val="26"/>
    </w:rPr>
  </w:style>
  <w:style w:type="paragraph" w:styleId="Heading4">
    <w:name w:val="heading 4"/>
    <w:aliases w:val="[JIDPS] Heading 4"/>
    <w:basedOn w:val="BodyText"/>
    <w:next w:val="BodyText"/>
    <w:autoRedefine/>
    <w:qFormat/>
    <w:rsid w:val="003C6A41"/>
    <w:pPr>
      <w:spacing w:before="240" w:after="12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5A5141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5A5141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5A5141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5A5141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5A5141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[JIDPS] Title"/>
    <w:basedOn w:val="BodyText"/>
    <w:next w:val="JIDPSAuthorName"/>
    <w:autoRedefine/>
    <w:qFormat/>
    <w:rsid w:val="00B526E0"/>
    <w:pPr>
      <w:spacing w:beforeLines="300" w:before="720" w:afterLines="200" w:after="480"/>
      <w:ind w:firstLine="0"/>
      <w:outlineLvl w:val="0"/>
    </w:pPr>
    <w:rPr>
      <w:b/>
      <w:bCs/>
      <w:kern w:val="28"/>
      <w:sz w:val="40"/>
      <w:szCs w:val="32"/>
    </w:rPr>
  </w:style>
  <w:style w:type="paragraph" w:customStyle="1" w:styleId="JIDPSAuthorAffiliation">
    <w:name w:val="[JIDPS] Author Affiliation"/>
    <w:basedOn w:val="BodyText"/>
    <w:next w:val="JIDPSAbstract"/>
    <w:rsid w:val="008E1D87"/>
    <w:pPr>
      <w:spacing w:after="360"/>
      <w:ind w:firstLine="0"/>
      <w:jc w:val="left"/>
    </w:pPr>
    <w:rPr>
      <w:i/>
    </w:rPr>
  </w:style>
  <w:style w:type="paragraph" w:customStyle="1" w:styleId="JIDPSAuthorName">
    <w:name w:val="[JIDPS] Author Name"/>
    <w:basedOn w:val="BodyText"/>
    <w:next w:val="BodyText"/>
    <w:rsid w:val="008E1D87"/>
    <w:pPr>
      <w:spacing w:after="120"/>
      <w:ind w:firstLine="0"/>
      <w:jc w:val="left"/>
    </w:pPr>
    <w:rPr>
      <w:rFonts w:ascii="Times" w:hAnsi="Times"/>
      <w:bCs/>
    </w:rPr>
  </w:style>
  <w:style w:type="paragraph" w:customStyle="1" w:styleId="JIDPSAbstract">
    <w:name w:val="[JIDPS] Abstract"/>
    <w:basedOn w:val="BodyText"/>
    <w:autoRedefine/>
    <w:qFormat/>
    <w:rsid w:val="008E1D87"/>
    <w:pPr>
      <w:spacing w:before="360" w:after="120"/>
      <w:ind w:firstLine="0"/>
      <w:outlineLvl w:val="8"/>
    </w:pPr>
    <w:rPr>
      <w:rFonts w:cstheme="minorBidi"/>
      <w:sz w:val="20"/>
      <w:szCs w:val="22"/>
    </w:rPr>
  </w:style>
  <w:style w:type="character" w:styleId="LineNumber">
    <w:name w:val="line number"/>
    <w:basedOn w:val="DefaultParagraphFont"/>
    <w:semiHidden/>
    <w:unhideWhenUsed/>
    <w:rsid w:val="00B56AE9"/>
  </w:style>
  <w:style w:type="paragraph" w:customStyle="1" w:styleId="JIDPSReference">
    <w:name w:val="[JIDPS] Reference"/>
    <w:basedOn w:val="Normal"/>
    <w:rsid w:val="00921CB7"/>
    <w:pPr>
      <w:tabs>
        <w:tab w:val="left" w:pos="-540"/>
      </w:tabs>
      <w:overflowPunct w:val="0"/>
      <w:autoSpaceDE w:val="0"/>
      <w:autoSpaceDN w:val="0"/>
      <w:adjustRightInd w:val="0"/>
      <w:spacing w:before="60" w:after="60"/>
      <w:ind w:left="432" w:hanging="432"/>
      <w:textAlignment w:val="baseline"/>
    </w:pPr>
    <w:rPr>
      <w:noProof/>
      <w:color w:val="000000"/>
      <w:szCs w:val="20"/>
    </w:rPr>
  </w:style>
  <w:style w:type="paragraph" w:customStyle="1" w:styleId="JIDPSCaption-Table">
    <w:name w:val="[JIDPS] Caption - Table"/>
    <w:basedOn w:val="Caption"/>
    <w:link w:val="JIDPSCaption-TableChar"/>
    <w:qFormat/>
    <w:rsid w:val="0013748C"/>
    <w:pPr>
      <w:keepNext/>
      <w:spacing w:before="360" w:after="120"/>
      <w:ind w:left="432" w:right="432" w:firstLine="0"/>
    </w:pPr>
    <w:rPr>
      <w:rFonts w:ascii="Arial" w:hAnsi="Arial"/>
      <w:b/>
      <w:sz w:val="18"/>
    </w:rPr>
  </w:style>
  <w:style w:type="paragraph" w:customStyle="1" w:styleId="JIDPSFigureBody">
    <w:name w:val="[JIDPS] Figure Body"/>
    <w:basedOn w:val="BodyText"/>
    <w:next w:val="JIDPSCaption-Figure"/>
    <w:locked/>
    <w:rsid w:val="009B3C34"/>
    <w:pPr>
      <w:widowControl w:val="0"/>
      <w:spacing w:before="360" w:after="120"/>
      <w:jc w:val="center"/>
    </w:pPr>
    <w:rPr>
      <w:noProof/>
      <w:lang w:val="en-US"/>
    </w:rPr>
  </w:style>
  <w:style w:type="paragraph" w:customStyle="1" w:styleId="JIDPSTablebody">
    <w:name w:val="[JIDPS] Table body"/>
    <w:basedOn w:val="JIDPSFigureBody"/>
    <w:rsid w:val="009E13EA"/>
    <w:pPr>
      <w:keepNext/>
      <w:keepLines/>
      <w:widowControl/>
      <w:spacing w:before="0" w:after="0"/>
      <w:ind w:firstLine="0"/>
      <w:jc w:val="left"/>
    </w:pPr>
    <w:rPr>
      <w:sz w:val="20"/>
    </w:rPr>
  </w:style>
  <w:style w:type="paragraph" w:customStyle="1" w:styleId="JIDPSItemized-Numbering">
    <w:name w:val="[JIDPS] Itemized - Numbering"/>
    <w:basedOn w:val="BodyText"/>
    <w:rsid w:val="008E1D87"/>
    <w:pPr>
      <w:numPr>
        <w:numId w:val="2"/>
      </w:numPr>
      <w:ind w:left="0" w:firstLine="288"/>
      <w:mirrorIndents/>
    </w:pPr>
  </w:style>
  <w:style w:type="paragraph" w:customStyle="1" w:styleId="JIDPSItemized-Bullet">
    <w:name w:val="[JIDPS] Itemized - Bullet"/>
    <w:basedOn w:val="BodyText"/>
    <w:rsid w:val="008C23BF"/>
    <w:pPr>
      <w:numPr>
        <w:numId w:val="1"/>
      </w:numPr>
      <w:jc w:val="left"/>
    </w:pPr>
    <w:rPr>
      <w:szCs w:val="22"/>
    </w:rPr>
  </w:style>
  <w:style w:type="paragraph" w:customStyle="1" w:styleId="JIDPSCaption-Figure">
    <w:name w:val="[JIDPS] Caption - Figure"/>
    <w:basedOn w:val="Caption"/>
    <w:next w:val="BodyText"/>
    <w:rsid w:val="0013748C"/>
    <w:pPr>
      <w:spacing w:before="120" w:after="360"/>
      <w:ind w:left="432" w:right="432" w:firstLine="0"/>
    </w:pPr>
    <w:rPr>
      <w:rFonts w:ascii="Arial" w:hAnsi="Arial"/>
      <w:b/>
      <w:sz w:val="18"/>
      <w:szCs w:val="22"/>
    </w:rPr>
  </w:style>
  <w:style w:type="table" w:styleId="TableGrid">
    <w:name w:val="Table Grid"/>
    <w:aliases w:val="[JIDPS] Table Grid"/>
    <w:basedOn w:val="TableNormal"/>
    <w:locked/>
    <w:rsid w:val="004F089A"/>
    <w:pPr>
      <w:keepLines/>
      <w:spacing w:after="360"/>
    </w:pPr>
    <w:tblPr>
      <w:jc w:val="center"/>
      <w:tblBorders>
        <w:top w:val="double" w:sz="4" w:space="0" w:color="auto"/>
        <w:bottom w:val="double" w:sz="4" w:space="0" w:color="auto"/>
      </w:tblBorders>
      <w:tblCellMar>
        <w:left w:w="115" w:type="dxa"/>
        <w:right w:w="115" w:type="dxa"/>
      </w:tblCellMar>
    </w:tblPr>
    <w:trPr>
      <w:cantSplit/>
      <w:jc w:val="center"/>
    </w:trPr>
  </w:style>
  <w:style w:type="paragraph" w:styleId="Quote">
    <w:name w:val="Quote"/>
    <w:aliases w:val="[JIDPS] Quote"/>
    <w:basedOn w:val="BodyText"/>
    <w:next w:val="BodyText"/>
    <w:link w:val="QuoteChar"/>
    <w:uiPriority w:val="29"/>
    <w:qFormat/>
    <w:rsid w:val="000F2AC0"/>
    <w:pPr>
      <w:spacing w:before="120" w:after="120"/>
      <w:ind w:left="288" w:right="288"/>
    </w:pPr>
    <w:rPr>
      <w:rFonts w:cs="Arial"/>
      <w:i/>
      <w:iCs/>
      <w:color w:val="000000"/>
      <w:szCs w:val="22"/>
      <w:lang w:val="en-US"/>
    </w:rPr>
  </w:style>
  <w:style w:type="character" w:customStyle="1" w:styleId="QuoteChar">
    <w:name w:val="Quote Char"/>
    <w:aliases w:val="[JIDPS] Quote Char"/>
    <w:link w:val="Quote"/>
    <w:uiPriority w:val="29"/>
    <w:rsid w:val="000F2AC0"/>
    <w:rPr>
      <w:rFonts w:cs="Arial"/>
      <w:i/>
      <w:iCs/>
      <w:color w:val="000000"/>
      <w:sz w:val="22"/>
      <w:szCs w:val="22"/>
      <w:lang w:val="en-US" w:eastAsia="zh-CN"/>
    </w:rPr>
  </w:style>
  <w:style w:type="character" w:customStyle="1" w:styleId="Heading5Char">
    <w:name w:val="Heading 5 Char"/>
    <w:basedOn w:val="DefaultParagraphFont"/>
    <w:link w:val="Heading5"/>
    <w:semiHidden/>
    <w:rsid w:val="005A5141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 w:eastAsia="en-US"/>
    </w:rPr>
  </w:style>
  <w:style w:type="paragraph" w:styleId="BodyText">
    <w:name w:val="Body Text"/>
    <w:aliases w:val="[JIDPS] Body Text"/>
    <w:link w:val="BodyTextChar"/>
    <w:qFormat/>
    <w:rsid w:val="00287ADB"/>
    <w:pPr>
      <w:ind w:firstLine="288"/>
      <w:contextualSpacing/>
      <w:jc w:val="both"/>
    </w:pPr>
    <w:rPr>
      <w:sz w:val="22"/>
      <w:szCs w:val="24"/>
      <w:lang w:val="en-GB" w:eastAsia="zh-CN"/>
    </w:rPr>
  </w:style>
  <w:style w:type="character" w:customStyle="1" w:styleId="BodyTextChar">
    <w:name w:val="Body Text Char"/>
    <w:aliases w:val="[JIDPS] Body Text Char"/>
    <w:basedOn w:val="DefaultParagraphFont"/>
    <w:link w:val="BodyText"/>
    <w:rsid w:val="00287ADB"/>
    <w:rPr>
      <w:sz w:val="22"/>
      <w:szCs w:val="24"/>
      <w:lang w:val="en-GB" w:eastAsia="zh-CN"/>
    </w:rPr>
  </w:style>
  <w:style w:type="character" w:customStyle="1" w:styleId="Heading6Char">
    <w:name w:val="Heading 6 Char"/>
    <w:basedOn w:val="DefaultParagraphFont"/>
    <w:link w:val="Heading6"/>
    <w:semiHidden/>
    <w:rsid w:val="005A514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5A514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5A5141"/>
    <w:rPr>
      <w:rFonts w:asciiTheme="majorHAnsi" w:eastAsiaTheme="majorEastAsia" w:hAnsiTheme="majorHAnsi" w:cstheme="majorBidi"/>
      <w:color w:val="404040" w:themeColor="text1" w:themeTint="BF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5A5141"/>
    <w:rPr>
      <w:rFonts w:asciiTheme="majorHAnsi" w:eastAsiaTheme="majorEastAsia" w:hAnsiTheme="majorHAnsi" w:cstheme="majorBidi"/>
      <w:i/>
      <w:iCs/>
      <w:color w:val="404040" w:themeColor="text1" w:themeTint="BF"/>
      <w:lang w:val="en-GB" w:eastAsia="en-US"/>
    </w:rPr>
  </w:style>
  <w:style w:type="character" w:customStyle="1" w:styleId="Heading2Char">
    <w:name w:val="Heading 2 Char"/>
    <w:aliases w:val="[JIDPS] Heading 2 Char"/>
    <w:basedOn w:val="DefaultParagraphFont"/>
    <w:link w:val="Heading2"/>
    <w:rsid w:val="009540A5"/>
    <w:rPr>
      <w:rFonts w:cs="Arial"/>
      <w:b/>
      <w:bCs/>
      <w:sz w:val="22"/>
      <w:szCs w:val="28"/>
      <w:lang w:val="en-GB" w:eastAsia="zh-CN"/>
    </w:rPr>
  </w:style>
  <w:style w:type="character" w:customStyle="1" w:styleId="Heading3Char">
    <w:name w:val="Heading 3 Char"/>
    <w:aliases w:val="[JIDPS] Heading 3 Char"/>
    <w:basedOn w:val="Heading2Char"/>
    <w:link w:val="Heading3"/>
    <w:rsid w:val="005B0CB0"/>
    <w:rPr>
      <w:rFonts w:cs="Arial"/>
      <w:b/>
      <w:bCs/>
      <w:i/>
      <w:sz w:val="22"/>
      <w:szCs w:val="26"/>
      <w:lang w:val="en-GB" w:eastAsia="zh-CN"/>
    </w:rPr>
  </w:style>
  <w:style w:type="paragraph" w:customStyle="1" w:styleId="JIDPSAcknowledgmentHeading">
    <w:name w:val="[JIDPS] Acknowledgment Heading"/>
    <w:basedOn w:val="BodyText"/>
    <w:next w:val="BodyText"/>
    <w:rsid w:val="00A232C7"/>
    <w:pPr>
      <w:keepNext/>
      <w:snapToGrid w:val="0"/>
      <w:spacing w:before="360" w:after="120"/>
      <w:ind w:firstLine="0"/>
      <w:jc w:val="left"/>
      <w:outlineLvl w:val="0"/>
    </w:pPr>
    <w:rPr>
      <w:rFonts w:cs="Arial"/>
      <w:b/>
      <w:bCs/>
      <w:kern w:val="32"/>
      <w:sz w:val="24"/>
    </w:rPr>
  </w:style>
  <w:style w:type="paragraph" w:customStyle="1" w:styleId="JIDPSReferenceHeading">
    <w:name w:val="[JIDPS] Reference Heading"/>
    <w:basedOn w:val="Heading1"/>
    <w:next w:val="BodyText"/>
    <w:rsid w:val="009540A5"/>
    <w:pPr>
      <w:numPr>
        <w:numId w:val="0"/>
      </w:numPr>
    </w:pPr>
  </w:style>
  <w:style w:type="paragraph" w:customStyle="1" w:styleId="JIDPSKeywords">
    <w:name w:val="[JIDPS] Keywords"/>
    <w:basedOn w:val="JIDPSAbstract"/>
    <w:link w:val="JIDPSKeywordsChar"/>
    <w:rsid w:val="008E1D87"/>
    <w:pPr>
      <w:spacing w:after="600"/>
      <w:outlineLvl w:val="9"/>
    </w:pPr>
  </w:style>
  <w:style w:type="character" w:customStyle="1" w:styleId="JIDPSKeywordsChar">
    <w:name w:val="[JIDPS] Keywords Char"/>
    <w:basedOn w:val="DefaultParagraphFont"/>
    <w:link w:val="JIDPSKeywords"/>
    <w:rsid w:val="008E1D87"/>
    <w:rPr>
      <w:rFonts w:cstheme="minorBidi"/>
      <w:szCs w:val="22"/>
      <w:lang w:val="en-GB" w:eastAsia="zh-CN"/>
    </w:rPr>
  </w:style>
  <w:style w:type="character" w:styleId="PlaceholderText">
    <w:name w:val="Placeholder Text"/>
    <w:basedOn w:val="DefaultParagraphFont"/>
    <w:uiPriority w:val="99"/>
    <w:semiHidden/>
    <w:locked/>
    <w:rsid w:val="007E3772"/>
    <w:rPr>
      <w:color w:val="808080"/>
    </w:rPr>
  </w:style>
  <w:style w:type="paragraph" w:styleId="FootnoteText">
    <w:name w:val="footnote text"/>
    <w:aliases w:val="[JIDPS] Footnote Text"/>
    <w:basedOn w:val="Normal"/>
    <w:link w:val="FootnoteTextChar"/>
    <w:locked/>
    <w:rsid w:val="00B56AE9"/>
    <w:rPr>
      <w:sz w:val="18"/>
      <w:szCs w:val="20"/>
    </w:rPr>
  </w:style>
  <w:style w:type="character" w:customStyle="1" w:styleId="FootnoteTextChar">
    <w:name w:val="Footnote Text Char"/>
    <w:aliases w:val="[JIDPS] Footnote Text Char"/>
    <w:basedOn w:val="DefaultParagraphFont"/>
    <w:link w:val="FootnoteText"/>
    <w:rsid w:val="00B56AE9"/>
    <w:rPr>
      <w:rFonts w:eastAsia="Arial Unicode MS"/>
      <w:sz w:val="18"/>
      <w:lang w:val="en-GB" w:eastAsia="en-US"/>
    </w:rPr>
  </w:style>
  <w:style w:type="character" w:styleId="FootnoteReference">
    <w:name w:val="footnote reference"/>
    <w:basedOn w:val="DefaultParagraphFont"/>
    <w:rsid w:val="00B34EDB"/>
    <w:rPr>
      <w:vertAlign w:val="superscript"/>
    </w:rPr>
  </w:style>
  <w:style w:type="character" w:styleId="Hyperlink">
    <w:name w:val="Hyperlink"/>
    <w:aliases w:val="[JIDPS] Hyperlink"/>
    <w:basedOn w:val="DefaultParagraphFont"/>
    <w:rsid w:val="00B56AE9"/>
    <w:rPr>
      <w:color w:val="0000FF" w:themeColor="hyperlink"/>
      <w:sz w:val="22"/>
      <w:u w:val="none"/>
    </w:rPr>
  </w:style>
  <w:style w:type="paragraph" w:styleId="BlockText">
    <w:name w:val="Block Text"/>
    <w:basedOn w:val="Normal"/>
    <w:semiHidden/>
    <w:unhideWhenUsed/>
    <w:locked/>
    <w:rsid w:val="000B491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Caption">
    <w:name w:val="caption"/>
    <w:aliases w:val="[JIDPS] Equation Numbering"/>
    <w:basedOn w:val="BodyText"/>
    <w:next w:val="BodyText"/>
    <w:link w:val="CaptionChar"/>
    <w:unhideWhenUsed/>
    <w:qFormat/>
    <w:locked/>
    <w:rsid w:val="006A7275"/>
    <w:pPr>
      <w:spacing w:after="200"/>
      <w:jc w:val="center"/>
    </w:pPr>
    <w:rPr>
      <w:bCs/>
      <w:szCs w:val="18"/>
    </w:rPr>
  </w:style>
  <w:style w:type="paragraph" w:customStyle="1" w:styleId="JIDPSJournalInfo">
    <w:name w:val="[JIDPS] Journal Info"/>
    <w:basedOn w:val="BodyText"/>
    <w:rsid w:val="00B56AE9"/>
    <w:rPr>
      <w:sz w:val="20"/>
    </w:rPr>
  </w:style>
  <w:style w:type="character" w:styleId="EndnoteReference">
    <w:name w:val="endnote reference"/>
    <w:basedOn w:val="DefaultParagraphFont"/>
    <w:semiHidden/>
    <w:unhideWhenUsed/>
    <w:locked/>
    <w:rsid w:val="005151EB"/>
    <w:rPr>
      <w:vertAlign w:val="superscript"/>
    </w:rPr>
  </w:style>
  <w:style w:type="character" w:customStyle="1" w:styleId="CaptionChar">
    <w:name w:val="Caption Char"/>
    <w:aliases w:val="[JIDPS] Equation Numbering Char"/>
    <w:basedOn w:val="BodyTextChar"/>
    <w:link w:val="Caption"/>
    <w:rsid w:val="006A7275"/>
    <w:rPr>
      <w:bCs/>
      <w:sz w:val="22"/>
      <w:szCs w:val="18"/>
      <w:lang w:val="en-GB" w:eastAsia="zh-CN"/>
    </w:rPr>
  </w:style>
  <w:style w:type="character" w:customStyle="1" w:styleId="JIDPSCaption-TableChar">
    <w:name w:val="[JIDPS] Caption - Table Char"/>
    <w:basedOn w:val="CaptionChar"/>
    <w:link w:val="JIDPSCaption-Table"/>
    <w:rsid w:val="0013748C"/>
    <w:rPr>
      <w:rFonts w:ascii="Arial" w:hAnsi="Arial"/>
      <w:b/>
      <w:bCs/>
      <w:sz w:val="18"/>
      <w:szCs w:val="18"/>
      <w:lang w:val="en-GB" w:eastAsia="zh-CN"/>
    </w:rPr>
  </w:style>
  <w:style w:type="paragraph" w:customStyle="1" w:styleId="JIDPSAppendixHeading1">
    <w:name w:val="[JIDPS] Appendix Heading 1"/>
    <w:basedOn w:val="BodyText"/>
    <w:next w:val="BodyText"/>
    <w:link w:val="JIDPSAppendixHeading1Char"/>
    <w:qFormat/>
    <w:rsid w:val="009540A5"/>
    <w:pPr>
      <w:keepNext/>
      <w:numPr>
        <w:numId w:val="4"/>
      </w:numPr>
      <w:spacing w:before="360" w:after="120"/>
    </w:pPr>
    <w:rPr>
      <w:b/>
    </w:rPr>
  </w:style>
  <w:style w:type="paragraph" w:customStyle="1" w:styleId="JIDPSAppendixHeading2">
    <w:name w:val="[JIDPS] Appendix Heading 2"/>
    <w:basedOn w:val="JIDPSAppendixHeading1"/>
    <w:next w:val="BodyText"/>
    <w:link w:val="JIDPSAppendixHeading2Char"/>
    <w:qFormat/>
    <w:rsid w:val="0086471F"/>
    <w:pPr>
      <w:numPr>
        <w:ilvl w:val="1"/>
      </w:numPr>
    </w:pPr>
  </w:style>
  <w:style w:type="character" w:customStyle="1" w:styleId="JIDPSAppendixHeading1Char">
    <w:name w:val="[JIDPS] Appendix Heading 1 Char"/>
    <w:basedOn w:val="BodyTextChar"/>
    <w:link w:val="JIDPSAppendixHeading1"/>
    <w:rsid w:val="009540A5"/>
    <w:rPr>
      <w:b/>
      <w:sz w:val="22"/>
      <w:szCs w:val="24"/>
      <w:lang w:val="en-GB" w:eastAsia="zh-CN"/>
    </w:rPr>
  </w:style>
  <w:style w:type="paragraph" w:customStyle="1" w:styleId="JIDPSAppendixHeading3">
    <w:name w:val="[JIDPS] Appendix Heading 3"/>
    <w:basedOn w:val="JIDPSAppendixHeading2"/>
    <w:link w:val="JIDPSAppendixHeading3Char"/>
    <w:qFormat/>
    <w:rsid w:val="000012A4"/>
    <w:pPr>
      <w:numPr>
        <w:ilvl w:val="2"/>
      </w:numPr>
    </w:pPr>
    <w:rPr>
      <w:i/>
    </w:rPr>
  </w:style>
  <w:style w:type="character" w:customStyle="1" w:styleId="JIDPSAppendixHeading2Char">
    <w:name w:val="[JIDPS] Appendix Heading 2 Char"/>
    <w:basedOn w:val="JIDPSAppendixHeading1Char"/>
    <w:link w:val="JIDPSAppendixHeading2"/>
    <w:rsid w:val="0086471F"/>
    <w:rPr>
      <w:b/>
      <w:sz w:val="22"/>
      <w:szCs w:val="24"/>
      <w:lang w:val="en-GB" w:eastAsia="zh-CN"/>
    </w:rPr>
  </w:style>
  <w:style w:type="paragraph" w:customStyle="1" w:styleId="JIDPSAppendixHeading4">
    <w:name w:val="[JIDPS] Appendix Heading 4"/>
    <w:basedOn w:val="JIDPSAppendixHeading3"/>
    <w:next w:val="BodyText"/>
    <w:link w:val="JIDPSAppendixHeading4Char"/>
    <w:qFormat/>
    <w:rsid w:val="000012A4"/>
    <w:pPr>
      <w:numPr>
        <w:ilvl w:val="0"/>
        <w:numId w:val="0"/>
      </w:numPr>
      <w:ind w:left="432" w:hanging="432"/>
    </w:pPr>
    <w:rPr>
      <w:i w:val="0"/>
    </w:rPr>
  </w:style>
  <w:style w:type="character" w:customStyle="1" w:styleId="JIDPSAppendixHeading3Char">
    <w:name w:val="[JIDPS] Appendix Heading 3 Char"/>
    <w:basedOn w:val="JIDPSAppendixHeading2Char"/>
    <w:link w:val="JIDPSAppendixHeading3"/>
    <w:rsid w:val="000012A4"/>
    <w:rPr>
      <w:b/>
      <w:i/>
      <w:sz w:val="22"/>
      <w:szCs w:val="24"/>
      <w:lang w:val="en-GB" w:eastAsia="zh-CN"/>
    </w:rPr>
  </w:style>
  <w:style w:type="character" w:customStyle="1" w:styleId="JIDPSAppendixHeading4Char">
    <w:name w:val="[JIDPS] Appendix Heading 4 Char"/>
    <w:basedOn w:val="JIDPSAppendixHeading3Char"/>
    <w:link w:val="JIDPSAppendixHeading4"/>
    <w:rsid w:val="000012A4"/>
    <w:rPr>
      <w:b/>
      <w:i w:val="0"/>
      <w:sz w:val="22"/>
      <w:szCs w:val="24"/>
      <w:lang w:val="en-GB" w:eastAsia="zh-CN"/>
    </w:rPr>
  </w:style>
  <w:style w:type="character" w:styleId="CommentReference">
    <w:name w:val="annotation reference"/>
    <w:basedOn w:val="DefaultParagraphFont"/>
    <w:semiHidden/>
    <w:unhideWhenUsed/>
    <w:locked/>
    <w:rsid w:val="002058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locked/>
    <w:rsid w:val="002058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058F7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205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058F7"/>
    <w:rPr>
      <w:b/>
      <w:bCs/>
      <w:lang w:val="en-GB" w:eastAsia="en-US"/>
    </w:rPr>
  </w:style>
  <w:style w:type="paragraph" w:styleId="DocumentMap">
    <w:name w:val="Document Map"/>
    <w:basedOn w:val="Normal"/>
    <w:link w:val="DocumentMapChar"/>
    <w:semiHidden/>
    <w:unhideWhenUsed/>
    <w:locked/>
    <w:rsid w:val="002058F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058F7"/>
    <w:rPr>
      <w:rFonts w:ascii="Tahoma" w:hAnsi="Tahoma" w:cs="Tahoma"/>
      <w:sz w:val="16"/>
      <w:szCs w:val="16"/>
      <w:lang w:val="en-GB" w:eastAsia="en-US"/>
    </w:rPr>
  </w:style>
  <w:style w:type="character" w:styleId="PageNumber">
    <w:name w:val="page number"/>
    <w:basedOn w:val="DefaultParagraphFont"/>
    <w:semiHidden/>
    <w:unhideWhenUsed/>
    <w:locked/>
    <w:rsid w:val="00B71418"/>
    <w:rPr>
      <w:b/>
      <w:bCs w:val="0"/>
      <w:i/>
      <w:iCs w:val="0"/>
    </w:rPr>
  </w:style>
  <w:style w:type="table" w:customStyle="1" w:styleId="TableGrid1">
    <w:name w:val="Table Grid1"/>
    <w:basedOn w:val="TableNormal"/>
    <w:next w:val="TableGrid"/>
    <w:rsid w:val="00B71418"/>
    <w:pPr>
      <w:jc w:val="center"/>
    </w:pPr>
    <w:tblPr>
      <w:tblBorders>
        <w:top w:val="double" w:sz="4" w:space="0" w:color="auto"/>
        <w:bottom w:val="double" w:sz="4" w:space="0" w:color="auto"/>
      </w:tblBorders>
    </w:tblPr>
  </w:style>
  <w:style w:type="table" w:customStyle="1" w:styleId="JIDPSRunningHeader">
    <w:name w:val="[JIDPS] Running Header"/>
    <w:basedOn w:val="TableNormal"/>
    <w:next w:val="TableGrid"/>
    <w:rsid w:val="007530F0"/>
    <w:pPr>
      <w:jc w:val="center"/>
    </w:pPr>
    <w:rPr>
      <w:rFonts w:eastAsia="SimSun"/>
      <w:i/>
      <w:sz w:val="18"/>
    </w:rPr>
    <w:tblPr>
      <w:tblBorders>
        <w:top w:val="double" w:sz="4" w:space="0" w:color="auto"/>
        <w:bottom w:val="double" w:sz="4" w:space="0" w:color="auto"/>
      </w:tblBorders>
    </w:tblPr>
  </w:style>
  <w:style w:type="paragraph" w:customStyle="1" w:styleId="JIDPSAuthorBiographyHeading">
    <w:name w:val="[JIDPS] Author Biography Heading"/>
    <w:basedOn w:val="JIDPSAcknowledgmentHeading"/>
    <w:rsid w:val="00A232C7"/>
  </w:style>
  <w:style w:type="paragraph" w:customStyle="1" w:styleId="JIDPSAppendixHeading">
    <w:name w:val="[JIDPS] Appendix Heading"/>
    <w:basedOn w:val="JIDPSAcknowledgmentHeading"/>
    <w:rsid w:val="00A232C7"/>
  </w:style>
  <w:style w:type="character" w:customStyle="1" w:styleId="Heading1Char">
    <w:name w:val="Heading 1 Char"/>
    <w:aliases w:val="[JIDPS] Heading 1 Char"/>
    <w:basedOn w:val="BodyTextChar"/>
    <w:link w:val="Heading1"/>
    <w:rsid w:val="00EE04C8"/>
    <w:rPr>
      <w:rFonts w:cs="Arial"/>
      <w:b/>
      <w:bCs/>
      <w:kern w:val="32"/>
      <w:sz w:val="24"/>
      <w:szCs w:val="24"/>
      <w:lang w:val="en-GB" w:eastAsia="zh-CN"/>
    </w:rPr>
  </w:style>
  <w:style w:type="paragraph" w:styleId="Footer">
    <w:name w:val="footer"/>
    <w:basedOn w:val="Normal"/>
    <w:link w:val="FooterChar"/>
    <w:unhideWhenUsed/>
    <w:rsid w:val="00287A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87ADB"/>
    <w:rPr>
      <w:rFonts w:eastAsia="Arial Unicode MS"/>
      <w:sz w:val="22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3969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C4C4C4"/>
                            <w:right w:val="none" w:sz="0" w:space="0" w:color="auto"/>
                          </w:divBdr>
                          <w:divsChild>
                            <w:div w:id="8862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460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8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spress.nl/journal/journal-of-integrated-design-process-science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.author@domain.com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hyperlink" Target="http://www.sdpsnet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be/Documents/Muszaki/IMK%20-%20IEE/HONlap/Publikacio/JIDPS%20Word%20format%20for%20Special%20Issu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DF31EF7E2388E4783FA9C95A90F3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C2EF7-55A7-9245-B503-FE9EE072039E}"/>
      </w:docPartPr>
      <w:docPartBody>
        <w:p w:rsidR="00000000" w:rsidRDefault="00000000">
          <w:pPr>
            <w:pStyle w:val="BDF31EF7E2388E4783FA9C95A90F3B11"/>
          </w:pPr>
          <w:r w:rsidRPr="0006480D">
            <w:rPr>
              <w:rStyle w:val="PlaceholderText"/>
            </w:rPr>
            <w:t>Click here to enter text.</w:t>
          </w:r>
        </w:p>
      </w:docPartBody>
    </w:docPart>
    <w:docPart>
      <w:docPartPr>
        <w:name w:val="942F5B1DE8FBE94BBF2752B5D8BF9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E4CD4-E9C3-1B48-83A1-A13570CBA26E}"/>
      </w:docPartPr>
      <w:docPartBody>
        <w:p w:rsidR="00000000" w:rsidRDefault="00000000">
          <w:pPr>
            <w:pStyle w:val="942F5B1DE8FBE94BBF2752B5D8BF9920"/>
          </w:pPr>
          <w:r w:rsidRPr="00BF5F7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9B"/>
    <w:rsid w:val="003A509B"/>
    <w:rsid w:val="0067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DF31EF7E2388E4783FA9C95A90F3B11">
    <w:name w:val="BDF31EF7E2388E4783FA9C95A90F3B11"/>
  </w:style>
  <w:style w:type="paragraph" w:customStyle="1" w:styleId="942F5B1DE8FBE94BBF2752B5D8BF9920">
    <w:name w:val="942F5B1DE8FBE94BBF2752B5D8BF99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525D2-3BE4-420D-ADF6-C99E18B4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JIDPS Word format for Special Issue.dotx</Template>
  <TotalTime>0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JIDPS_Template</vt:lpstr>
    </vt:vector>
  </TitlesOfParts>
  <Company>Concordia University</Company>
  <LinksUpToDate>false</LinksUpToDate>
  <CharactersWithSpaces>4183</CharactersWithSpaces>
  <SharedDoc>false</SharedDoc>
  <HLinks>
    <vt:vector size="6" baseType="variant">
      <vt:variant>
        <vt:i4>2228298</vt:i4>
      </vt:variant>
      <vt:variant>
        <vt:i4>9</vt:i4>
      </vt:variant>
      <vt:variant>
        <vt:i4>0</vt:i4>
      </vt:variant>
      <vt:variant>
        <vt:i4>5</vt:i4>
      </vt:variant>
      <vt:variant>
        <vt:lpwstr>mailto:zzzzzz@zzzzz.zzzzz.zzz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JIDPS_Template</dc:title>
  <dc:creator>Burján-Mosoni Boglárka</dc:creator>
  <cp:lastModifiedBy>Burján-Mosoni Boglárka</cp:lastModifiedBy>
  <cp:revision>2</cp:revision>
  <cp:lastPrinted>2015-04-28T19:28:00Z</cp:lastPrinted>
  <dcterms:created xsi:type="dcterms:W3CDTF">2024-11-11T15:28:00Z</dcterms:created>
  <dcterms:modified xsi:type="dcterms:W3CDTF">2024-11-11T15:28:00Z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zotero-version="3.0.8"&gt;&lt;session id="UId62ZIu"/&gt;&lt;style id="http://www.zotero.org/styles/apa" hasBibliography="1" bibliographyStyleHasBeenSet="1"/&gt;&lt;prefs&gt;&lt;pref name="fieldType" value="Field"/&gt;&lt;pref name="storeReferences" value="true"/</vt:lpwstr>
  </property>
  <property fmtid="{D5CDD505-2E9C-101B-9397-08002B2CF9AE}" pid="3" name="ZOTERO_PREF_2">
    <vt:lpwstr>&gt;&lt;pref name="noteType" value="0"/&gt;&lt;/prefs&gt;&lt;/data&gt;</vt:lpwstr>
  </property>
</Properties>
</file>